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4C665" w14:textId="3AB5281F" w:rsidR="00DF3216" w:rsidRPr="008C1FDF" w:rsidRDefault="00854B1C" w:rsidP="00DF3216">
      <w:pPr>
        <w:shd w:val="clear" w:color="auto" w:fill="FFFFFF"/>
        <w:ind w:left="873"/>
        <w:rPr>
          <w:rFonts w:ascii="Tahoma" w:hAnsi="Tahoma" w:cs="Tahoma"/>
          <w:szCs w:val="22"/>
          <w:lang w:eastAsia="en-GB"/>
        </w:rPr>
      </w:pPr>
      <w:r w:rsidRPr="008C1FDF">
        <w:rPr>
          <w:rFonts w:ascii="Tahoma" w:hAnsi="Tahoma" w:cs="Tahoma"/>
          <w:b/>
          <w:bCs/>
          <w:szCs w:val="22"/>
          <w:lang w:eastAsia="en-GB"/>
        </w:rPr>
        <w:t xml:space="preserve">Newsletter </w:t>
      </w:r>
      <w:r w:rsidR="00E431C7">
        <w:rPr>
          <w:rFonts w:ascii="Tahoma" w:hAnsi="Tahoma" w:cs="Tahoma"/>
          <w:b/>
          <w:bCs/>
          <w:szCs w:val="22"/>
          <w:lang w:eastAsia="en-GB"/>
        </w:rPr>
        <w:t>Friday</w:t>
      </w:r>
      <w:r w:rsidR="004C6BEA">
        <w:rPr>
          <w:rFonts w:ascii="Tahoma" w:hAnsi="Tahoma" w:cs="Tahoma"/>
          <w:b/>
          <w:bCs/>
          <w:szCs w:val="22"/>
          <w:lang w:eastAsia="en-GB"/>
        </w:rPr>
        <w:t xml:space="preserve"> </w:t>
      </w:r>
      <w:r w:rsidR="00006BF7">
        <w:rPr>
          <w:rFonts w:ascii="Tahoma" w:hAnsi="Tahoma" w:cs="Tahoma"/>
          <w:b/>
          <w:bCs/>
          <w:szCs w:val="22"/>
          <w:lang w:eastAsia="en-GB"/>
        </w:rPr>
        <w:t>16th</w:t>
      </w:r>
      <w:r w:rsidR="0055172B">
        <w:rPr>
          <w:rFonts w:ascii="Tahoma" w:hAnsi="Tahoma" w:cs="Tahoma"/>
          <w:b/>
          <w:bCs/>
          <w:szCs w:val="22"/>
          <w:lang w:eastAsia="en-GB"/>
        </w:rPr>
        <w:t xml:space="preserve"> October</w:t>
      </w:r>
      <w:r w:rsidR="00A91338">
        <w:rPr>
          <w:rFonts w:ascii="Tahoma" w:hAnsi="Tahoma" w:cs="Tahoma"/>
          <w:b/>
          <w:bCs/>
          <w:szCs w:val="22"/>
          <w:lang w:eastAsia="en-GB"/>
        </w:rPr>
        <w:t xml:space="preserve"> 2020</w:t>
      </w:r>
    </w:p>
    <w:p w14:paraId="3FCBEB5B" w14:textId="77777777" w:rsidR="00C94A2D" w:rsidRPr="008C1FDF" w:rsidRDefault="00C94A2D" w:rsidP="001B3F5D">
      <w:pPr>
        <w:shd w:val="clear" w:color="auto" w:fill="FFFFFF"/>
        <w:ind w:left="873"/>
        <w:rPr>
          <w:rFonts w:ascii="Tahoma" w:hAnsi="Tahoma" w:cs="Tahoma"/>
          <w:szCs w:val="22"/>
          <w:lang w:eastAsia="en-GB"/>
        </w:rPr>
      </w:pPr>
    </w:p>
    <w:p w14:paraId="0D10D3A9" w14:textId="77777777" w:rsidR="00D87CD0" w:rsidRDefault="00D87CD0" w:rsidP="00C5262D">
      <w:pPr>
        <w:shd w:val="clear" w:color="auto" w:fill="FFFFFF"/>
        <w:rPr>
          <w:rFonts w:ascii="Tahoma" w:hAnsi="Tahoma" w:cs="Tahoma"/>
          <w:szCs w:val="22"/>
          <w:lang w:eastAsia="en-GB"/>
        </w:rPr>
      </w:pPr>
    </w:p>
    <w:p w14:paraId="5994A673" w14:textId="77777777" w:rsidR="00C424ED" w:rsidRDefault="00DF3216" w:rsidP="001B3F5D">
      <w:pPr>
        <w:shd w:val="clear" w:color="auto" w:fill="FFFFFF"/>
        <w:ind w:left="873"/>
        <w:rPr>
          <w:rFonts w:ascii="Tahoma" w:hAnsi="Tahoma" w:cs="Tahoma"/>
          <w:szCs w:val="22"/>
          <w:lang w:eastAsia="en-GB"/>
        </w:rPr>
      </w:pPr>
      <w:r w:rsidRPr="00393A28">
        <w:rPr>
          <w:rFonts w:ascii="Tahoma" w:hAnsi="Tahoma" w:cs="Tahoma"/>
          <w:szCs w:val="22"/>
          <w:lang w:eastAsia="en-GB"/>
        </w:rPr>
        <w:t>Dear Parent/Carers,</w:t>
      </w:r>
    </w:p>
    <w:p w14:paraId="36C2827D" w14:textId="3877A75A" w:rsidR="002C1018" w:rsidRDefault="002C1018" w:rsidP="001B3F5D">
      <w:pPr>
        <w:shd w:val="clear" w:color="auto" w:fill="FFFFFF"/>
        <w:ind w:left="873"/>
        <w:rPr>
          <w:rFonts w:ascii="Tahoma" w:hAnsi="Tahoma" w:cs="Tahoma"/>
          <w:szCs w:val="22"/>
          <w:lang w:eastAsia="en-GB"/>
        </w:rPr>
      </w:pPr>
    </w:p>
    <w:p w14:paraId="1BA5D759" w14:textId="77777777" w:rsidR="00006BF7" w:rsidRDefault="00006BF7" w:rsidP="00006BF7">
      <w:pPr>
        <w:ind w:left="873"/>
        <w:rPr>
          <w:rFonts w:ascii="Tahoma" w:hAnsi="Tahoma" w:cs="Tahoma"/>
          <w:b/>
          <w:bCs/>
          <w:szCs w:val="22"/>
          <w:lang w:eastAsia="en-GB"/>
        </w:rPr>
      </w:pPr>
      <w:r>
        <w:rPr>
          <w:rFonts w:ascii="Tahoma" w:hAnsi="Tahoma" w:cs="Tahoma"/>
          <w:b/>
          <w:bCs/>
          <w:szCs w:val="22"/>
          <w:lang w:eastAsia="en-GB"/>
        </w:rPr>
        <w:t>Space Week</w:t>
      </w:r>
    </w:p>
    <w:p w14:paraId="67EC5C9D" w14:textId="77777777" w:rsidR="00006BF7" w:rsidRDefault="00006BF7" w:rsidP="00006BF7">
      <w:pPr>
        <w:ind w:left="873"/>
        <w:rPr>
          <w:rFonts w:ascii="Tahoma" w:hAnsi="Tahoma" w:cs="Tahoma"/>
          <w:szCs w:val="22"/>
          <w:lang w:eastAsia="en-GB"/>
        </w:rPr>
      </w:pPr>
      <w:r>
        <w:rPr>
          <w:rFonts w:ascii="Tahoma" w:hAnsi="Tahoma" w:cs="Tahoma"/>
          <w:szCs w:val="22"/>
          <w:lang w:eastAsia="en-GB"/>
        </w:rPr>
        <w:t>Last Friday the children enjoying a range of activities linked to National Space Week.  There were some fantastic costumes too!</w:t>
      </w:r>
    </w:p>
    <w:p w14:paraId="44432BA0" w14:textId="1E25B467" w:rsidR="00006BF7" w:rsidRPr="00CA6DB5" w:rsidRDefault="00006BF7" w:rsidP="00006BF7">
      <w:pPr>
        <w:ind w:left="873"/>
        <w:rPr>
          <w:rFonts w:ascii="Tahoma" w:hAnsi="Tahoma" w:cs="Tahoma"/>
          <w:szCs w:val="22"/>
          <w:lang w:eastAsia="en-GB"/>
        </w:rPr>
      </w:pPr>
    </w:p>
    <w:p w14:paraId="64472A3A" w14:textId="77777777" w:rsidR="00006BF7" w:rsidRPr="00A53924" w:rsidRDefault="00006BF7" w:rsidP="00006BF7">
      <w:pPr>
        <w:ind w:left="873"/>
        <w:rPr>
          <w:rFonts w:ascii="Tahoma" w:hAnsi="Tahoma" w:cs="Tahoma"/>
          <w:b/>
          <w:bCs/>
          <w:szCs w:val="22"/>
          <w:lang w:eastAsia="en-GB"/>
        </w:rPr>
      </w:pPr>
      <w:r w:rsidRPr="00A53924">
        <w:rPr>
          <w:rFonts w:ascii="Tahoma" w:hAnsi="Tahoma" w:cs="Tahoma"/>
          <w:b/>
          <w:bCs/>
          <w:szCs w:val="22"/>
          <w:lang w:eastAsia="en-GB"/>
        </w:rPr>
        <w:t>Walk to School</w:t>
      </w:r>
    </w:p>
    <w:p w14:paraId="713D4BD4" w14:textId="60F558A2" w:rsidR="00006BF7" w:rsidRDefault="00006BF7" w:rsidP="00006BF7">
      <w:pPr>
        <w:ind w:left="873"/>
        <w:rPr>
          <w:rFonts w:ascii="Tahoma" w:hAnsi="Tahoma" w:cs="Tahoma"/>
          <w:szCs w:val="22"/>
          <w:lang w:eastAsia="en-GB"/>
        </w:rPr>
      </w:pPr>
      <w:r>
        <w:rPr>
          <w:rFonts w:ascii="Tahoma" w:hAnsi="Tahoma" w:cs="Tahoma"/>
          <w:szCs w:val="22"/>
          <w:lang w:eastAsia="en-GB"/>
        </w:rPr>
        <w:t xml:space="preserve">Congratulations to all the children who earned badges for walking to school during “Walk to School Week” and special congratulations to Mr </w:t>
      </w:r>
      <w:proofErr w:type="spellStart"/>
      <w:r>
        <w:rPr>
          <w:rFonts w:ascii="Tahoma" w:hAnsi="Tahoma" w:cs="Tahoma"/>
          <w:szCs w:val="22"/>
          <w:lang w:eastAsia="en-GB"/>
        </w:rPr>
        <w:t>Wadlow</w:t>
      </w:r>
      <w:proofErr w:type="spellEnd"/>
      <w:r>
        <w:rPr>
          <w:rFonts w:ascii="Tahoma" w:hAnsi="Tahoma" w:cs="Tahoma"/>
          <w:szCs w:val="22"/>
          <w:lang w:eastAsia="en-GB"/>
        </w:rPr>
        <w:t xml:space="preserve"> who ran to school from Ringwood and Mr Carden who walked all the way from Southbourne. </w:t>
      </w:r>
    </w:p>
    <w:p w14:paraId="3F562414" w14:textId="66B2FC50" w:rsidR="00ED5BE8" w:rsidRDefault="00ED5BE8" w:rsidP="00006BF7">
      <w:pPr>
        <w:ind w:left="873"/>
        <w:rPr>
          <w:rFonts w:ascii="Tahoma" w:hAnsi="Tahoma" w:cs="Tahoma"/>
          <w:szCs w:val="22"/>
          <w:lang w:eastAsia="en-GB"/>
        </w:rPr>
      </w:pPr>
    </w:p>
    <w:p w14:paraId="71589DE0" w14:textId="77777777" w:rsidR="00ED5BE8" w:rsidRDefault="00ED5BE8" w:rsidP="00ED5BE8">
      <w:pPr>
        <w:ind w:left="873"/>
        <w:rPr>
          <w:rFonts w:ascii="Tahoma" w:hAnsi="Tahoma" w:cs="Tahoma"/>
          <w:b/>
          <w:bCs/>
          <w:szCs w:val="22"/>
          <w:lang w:eastAsia="en-GB"/>
        </w:rPr>
      </w:pPr>
      <w:r w:rsidRPr="00A53924">
        <w:rPr>
          <w:rFonts w:ascii="Tahoma" w:hAnsi="Tahoma" w:cs="Tahoma"/>
          <w:b/>
          <w:bCs/>
          <w:szCs w:val="22"/>
          <w:lang w:eastAsia="en-GB"/>
        </w:rPr>
        <w:t xml:space="preserve">Halloween </w:t>
      </w:r>
      <w:r>
        <w:rPr>
          <w:rFonts w:ascii="Tahoma" w:hAnsi="Tahoma" w:cs="Tahoma"/>
          <w:b/>
          <w:bCs/>
          <w:szCs w:val="22"/>
          <w:lang w:eastAsia="en-GB"/>
        </w:rPr>
        <w:t>Mufti</w:t>
      </w:r>
    </w:p>
    <w:p w14:paraId="6FAD8E49" w14:textId="4EB6C913" w:rsidR="00ED5BE8" w:rsidRDefault="00ED5BE8" w:rsidP="00ED5BE8">
      <w:pPr>
        <w:ind w:left="873"/>
        <w:rPr>
          <w:rFonts w:ascii="Tahoma" w:hAnsi="Tahoma" w:cs="Tahoma"/>
          <w:szCs w:val="22"/>
          <w:lang w:eastAsia="en-GB"/>
        </w:rPr>
      </w:pPr>
      <w:r w:rsidRPr="00A53924">
        <w:rPr>
          <w:rFonts w:ascii="Tahoma" w:hAnsi="Tahoma" w:cs="Tahoma"/>
          <w:szCs w:val="22"/>
          <w:lang w:eastAsia="en-GB"/>
        </w:rPr>
        <w:t>On Friday 23</w:t>
      </w:r>
      <w:r w:rsidRPr="00A53924">
        <w:rPr>
          <w:rFonts w:ascii="Tahoma" w:hAnsi="Tahoma" w:cs="Tahoma"/>
          <w:szCs w:val="22"/>
          <w:vertAlign w:val="superscript"/>
          <w:lang w:eastAsia="en-GB"/>
        </w:rPr>
        <w:t>rd</w:t>
      </w:r>
      <w:r w:rsidRPr="00A53924">
        <w:rPr>
          <w:rFonts w:ascii="Tahoma" w:hAnsi="Tahoma" w:cs="Tahoma"/>
          <w:szCs w:val="22"/>
          <w:lang w:eastAsia="en-GB"/>
        </w:rPr>
        <w:t xml:space="preserve"> October 2020 children can come to school dressed in their Halloween </w:t>
      </w:r>
      <w:r>
        <w:rPr>
          <w:rFonts w:ascii="Tahoma" w:hAnsi="Tahoma" w:cs="Tahoma"/>
          <w:szCs w:val="22"/>
          <w:lang w:eastAsia="en-GB"/>
        </w:rPr>
        <w:t>costumes</w:t>
      </w:r>
      <w:r w:rsidRPr="00A53924">
        <w:rPr>
          <w:rFonts w:ascii="Tahoma" w:hAnsi="Tahoma" w:cs="Tahoma"/>
          <w:szCs w:val="22"/>
          <w:lang w:eastAsia="en-GB"/>
        </w:rPr>
        <w:t xml:space="preserve"> for a £1 donation.  </w:t>
      </w:r>
      <w:r>
        <w:rPr>
          <w:rFonts w:ascii="Tahoma" w:hAnsi="Tahoma" w:cs="Tahoma"/>
          <w:szCs w:val="22"/>
          <w:lang w:eastAsia="en-GB"/>
        </w:rPr>
        <w:t xml:space="preserve">Please do not send in any props </w:t>
      </w:r>
      <w:proofErr w:type="spellStart"/>
      <w:r>
        <w:rPr>
          <w:rFonts w:ascii="Tahoma" w:hAnsi="Tahoma" w:cs="Tahoma"/>
          <w:szCs w:val="22"/>
          <w:lang w:eastAsia="en-GB"/>
        </w:rPr>
        <w:t>ie</w:t>
      </w:r>
      <w:proofErr w:type="spellEnd"/>
      <w:r>
        <w:rPr>
          <w:rFonts w:ascii="Tahoma" w:hAnsi="Tahoma" w:cs="Tahoma"/>
          <w:szCs w:val="22"/>
          <w:lang w:eastAsia="en-GB"/>
        </w:rPr>
        <w:t xml:space="preserve"> swords, guns, etc.</w:t>
      </w:r>
    </w:p>
    <w:p w14:paraId="554CAEF9" w14:textId="79E174D3" w:rsidR="00ED5BE8" w:rsidRDefault="00ED5BE8" w:rsidP="00ED5BE8">
      <w:pPr>
        <w:ind w:left="873"/>
        <w:rPr>
          <w:rFonts w:ascii="Tahoma" w:hAnsi="Tahoma" w:cs="Tahoma"/>
          <w:szCs w:val="22"/>
          <w:lang w:eastAsia="en-GB"/>
        </w:rPr>
      </w:pPr>
    </w:p>
    <w:p w14:paraId="47F29A96" w14:textId="77777777" w:rsidR="00ED5BE8" w:rsidRPr="00A53924" w:rsidRDefault="00ED5BE8" w:rsidP="00ED5BE8">
      <w:pPr>
        <w:ind w:left="873"/>
        <w:rPr>
          <w:rFonts w:ascii="Tahoma" w:hAnsi="Tahoma" w:cs="Tahoma"/>
          <w:b/>
          <w:bCs/>
          <w:szCs w:val="22"/>
          <w:lang w:eastAsia="en-GB"/>
        </w:rPr>
      </w:pPr>
      <w:r w:rsidRPr="00A53924">
        <w:rPr>
          <w:rFonts w:ascii="Tahoma" w:hAnsi="Tahoma" w:cs="Tahoma"/>
          <w:b/>
          <w:bCs/>
          <w:szCs w:val="22"/>
          <w:lang w:eastAsia="en-GB"/>
        </w:rPr>
        <w:t>Half Term</w:t>
      </w:r>
    </w:p>
    <w:p w14:paraId="412154A5" w14:textId="72D587BA" w:rsidR="00ED5BE8" w:rsidRDefault="00ED5BE8" w:rsidP="00ED5BE8">
      <w:pPr>
        <w:ind w:left="873"/>
        <w:rPr>
          <w:rFonts w:ascii="Tahoma" w:hAnsi="Tahoma" w:cs="Tahoma"/>
          <w:szCs w:val="22"/>
          <w:lang w:eastAsia="en-GB"/>
        </w:rPr>
      </w:pPr>
      <w:r>
        <w:rPr>
          <w:rFonts w:ascii="Tahoma" w:hAnsi="Tahoma" w:cs="Tahoma"/>
          <w:szCs w:val="22"/>
          <w:lang w:eastAsia="en-GB"/>
        </w:rPr>
        <w:t>Children will finish for half term on Friday 23</w:t>
      </w:r>
      <w:r w:rsidRPr="00A53924">
        <w:rPr>
          <w:rFonts w:ascii="Tahoma" w:hAnsi="Tahoma" w:cs="Tahoma"/>
          <w:szCs w:val="22"/>
          <w:vertAlign w:val="superscript"/>
          <w:lang w:eastAsia="en-GB"/>
        </w:rPr>
        <w:t>rd</w:t>
      </w:r>
      <w:r>
        <w:rPr>
          <w:rFonts w:ascii="Tahoma" w:hAnsi="Tahoma" w:cs="Tahoma"/>
          <w:szCs w:val="22"/>
          <w:lang w:eastAsia="en-GB"/>
        </w:rPr>
        <w:t xml:space="preserve"> October 2020 and return to school on Tuesday 3</w:t>
      </w:r>
      <w:r w:rsidRPr="00A53924">
        <w:rPr>
          <w:rFonts w:ascii="Tahoma" w:hAnsi="Tahoma" w:cs="Tahoma"/>
          <w:szCs w:val="22"/>
          <w:vertAlign w:val="superscript"/>
          <w:lang w:eastAsia="en-GB"/>
        </w:rPr>
        <w:t>rd</w:t>
      </w:r>
      <w:r>
        <w:rPr>
          <w:rFonts w:ascii="Tahoma" w:hAnsi="Tahoma" w:cs="Tahoma"/>
          <w:szCs w:val="22"/>
          <w:lang w:eastAsia="en-GB"/>
        </w:rPr>
        <w:t xml:space="preserve"> November 2020.</w:t>
      </w:r>
    </w:p>
    <w:p w14:paraId="04C4D9FE" w14:textId="0EEB9CA6" w:rsidR="00ED5BE8" w:rsidRDefault="00ED5BE8" w:rsidP="00ED5BE8">
      <w:pPr>
        <w:ind w:left="873"/>
        <w:rPr>
          <w:rFonts w:ascii="Tahoma" w:hAnsi="Tahoma" w:cs="Tahoma"/>
          <w:szCs w:val="22"/>
          <w:lang w:eastAsia="en-GB"/>
        </w:rPr>
      </w:pPr>
    </w:p>
    <w:p w14:paraId="1A22BDF1" w14:textId="77777777" w:rsidR="00ED5BE8" w:rsidRDefault="00ED5BE8" w:rsidP="00ED5BE8">
      <w:pPr>
        <w:ind w:left="873"/>
        <w:rPr>
          <w:rFonts w:ascii="Tahoma" w:hAnsi="Tahoma" w:cs="Tahoma"/>
        </w:rPr>
      </w:pPr>
      <w:r w:rsidRPr="00006BF7">
        <w:rPr>
          <w:rFonts w:ascii="Tahoma" w:hAnsi="Tahoma" w:cs="Tahoma"/>
          <w:b/>
          <w:bCs/>
        </w:rPr>
        <w:t>Mini Ambers Holiday Club</w:t>
      </w:r>
      <w:r>
        <w:rPr>
          <w:rFonts w:ascii="Tahoma" w:hAnsi="Tahoma" w:cs="Tahoma"/>
          <w:b/>
          <w:bCs/>
        </w:rPr>
        <w:t xml:space="preserve"> </w:t>
      </w:r>
      <w:r w:rsidRPr="00006BF7">
        <w:rPr>
          <w:rFonts w:ascii="Tahoma" w:hAnsi="Tahoma" w:cs="Tahoma"/>
        </w:rPr>
        <w:t>will take place during half term for children aged 6 – 12 years.  Please contact</w:t>
      </w:r>
      <w:r>
        <w:rPr>
          <w:rFonts w:ascii="Tahoma" w:hAnsi="Tahoma" w:cs="Tahoma"/>
          <w:b/>
          <w:bCs/>
        </w:rPr>
        <w:t xml:space="preserve"> </w:t>
      </w:r>
      <w:hyperlink r:id="rId8" w:history="1">
        <w:r w:rsidRPr="00006BF7">
          <w:rPr>
            <w:rStyle w:val="Hyperlink"/>
            <w:rFonts w:ascii="Tahoma" w:hAnsi="Tahoma" w:cs="Tahoma"/>
          </w:rPr>
          <w:t>bookings-miniambers@aat.education</w:t>
        </w:r>
      </w:hyperlink>
      <w:r w:rsidRPr="00006BF7">
        <w:rPr>
          <w:rFonts w:ascii="Tahoma" w:hAnsi="Tahoma" w:cs="Tahoma"/>
        </w:rPr>
        <w:t xml:space="preserve"> for more info</w:t>
      </w:r>
      <w:r>
        <w:rPr>
          <w:rFonts w:ascii="Tahoma" w:hAnsi="Tahoma" w:cs="Tahoma"/>
        </w:rPr>
        <w:t>rmation.</w:t>
      </w:r>
    </w:p>
    <w:p w14:paraId="3C71FCF9" w14:textId="77777777" w:rsidR="00006BF7" w:rsidRDefault="00006BF7" w:rsidP="00006BF7">
      <w:pPr>
        <w:ind w:left="873"/>
        <w:rPr>
          <w:rFonts w:ascii="Tahoma" w:hAnsi="Tahoma" w:cs="Tahoma"/>
          <w:szCs w:val="22"/>
          <w:lang w:eastAsia="en-GB"/>
        </w:rPr>
      </w:pPr>
    </w:p>
    <w:p w14:paraId="231A2839" w14:textId="6C7F531B" w:rsidR="004C6BEA" w:rsidRDefault="00F44AD9" w:rsidP="003A7B52">
      <w:pPr>
        <w:ind w:left="873"/>
        <w:rPr>
          <w:rFonts w:ascii="Tahoma" w:hAnsi="Tahoma" w:cs="Tahoma"/>
          <w:b/>
          <w:bCs/>
          <w:szCs w:val="22"/>
          <w:lang w:eastAsia="en-GB"/>
        </w:rPr>
      </w:pPr>
      <w:r w:rsidRPr="00F44AD9">
        <w:rPr>
          <w:rFonts w:ascii="Tahoma" w:hAnsi="Tahoma" w:cs="Tahoma"/>
          <w:b/>
          <w:bCs/>
          <w:szCs w:val="22"/>
          <w:lang w:eastAsia="en-GB"/>
        </w:rPr>
        <w:t>School Lunches</w:t>
      </w:r>
    </w:p>
    <w:p w14:paraId="6BA41F4D" w14:textId="7291FFC4" w:rsidR="008F12A8" w:rsidRPr="008F12A8" w:rsidRDefault="008F12A8" w:rsidP="003A7B52">
      <w:pPr>
        <w:ind w:left="873"/>
        <w:rPr>
          <w:rFonts w:ascii="Tahoma" w:hAnsi="Tahoma" w:cs="Tahoma"/>
          <w:szCs w:val="22"/>
          <w:lang w:eastAsia="en-GB"/>
        </w:rPr>
      </w:pPr>
      <w:r w:rsidRPr="008F12A8">
        <w:rPr>
          <w:rFonts w:ascii="Tahoma" w:hAnsi="Tahoma" w:cs="Tahoma"/>
          <w:szCs w:val="22"/>
          <w:lang w:eastAsia="en-GB"/>
        </w:rPr>
        <w:t xml:space="preserve">We are pleased to tell you that, after half term, we will revert to hot school meals.  A new menu will be published later today ready for you to place your orders.  If you have ordered already </w:t>
      </w:r>
      <w:r w:rsidR="00A8340F">
        <w:rPr>
          <w:rFonts w:ascii="Tahoma" w:hAnsi="Tahoma" w:cs="Tahoma"/>
          <w:szCs w:val="22"/>
          <w:lang w:eastAsia="en-GB"/>
        </w:rPr>
        <w:t xml:space="preserve">for after half term, </w:t>
      </w:r>
      <w:r w:rsidRPr="008F12A8">
        <w:rPr>
          <w:rFonts w:ascii="Tahoma" w:hAnsi="Tahoma" w:cs="Tahoma"/>
          <w:szCs w:val="22"/>
          <w:lang w:eastAsia="en-GB"/>
        </w:rPr>
        <w:t xml:space="preserve">please re-order based on the new menu.   </w:t>
      </w:r>
      <w:r w:rsidR="00A8340F">
        <w:rPr>
          <w:rFonts w:ascii="Tahoma" w:hAnsi="Tahoma" w:cs="Tahoma"/>
          <w:szCs w:val="22"/>
          <w:lang w:eastAsia="en-GB"/>
        </w:rPr>
        <w:t xml:space="preserve">For children to receive a hot meal you must order via </w:t>
      </w:r>
      <w:proofErr w:type="spellStart"/>
      <w:r w:rsidR="00A8340F">
        <w:rPr>
          <w:rFonts w:ascii="Tahoma" w:hAnsi="Tahoma" w:cs="Tahoma"/>
          <w:szCs w:val="22"/>
          <w:lang w:eastAsia="en-GB"/>
        </w:rPr>
        <w:t>Parentpay</w:t>
      </w:r>
      <w:proofErr w:type="spellEnd"/>
      <w:r w:rsidR="00A8340F">
        <w:rPr>
          <w:rFonts w:ascii="Tahoma" w:hAnsi="Tahoma" w:cs="Tahoma"/>
          <w:szCs w:val="22"/>
          <w:lang w:eastAsia="en-GB"/>
        </w:rPr>
        <w:t>, even if your child is entitled to a free school meal.  If you are unable to place orders, please contact the main office or provide your child with a packed lunch each day.</w:t>
      </w:r>
    </w:p>
    <w:p w14:paraId="0FC7E738" w14:textId="1C2BF83F" w:rsidR="00F44AD9" w:rsidRDefault="00F44AD9" w:rsidP="003A7B52">
      <w:pPr>
        <w:ind w:left="873"/>
        <w:rPr>
          <w:rFonts w:ascii="Tahoma" w:hAnsi="Tahoma" w:cs="Tahoma"/>
          <w:szCs w:val="22"/>
          <w:lang w:eastAsia="en-GB"/>
        </w:rPr>
      </w:pPr>
    </w:p>
    <w:p w14:paraId="2EB33395" w14:textId="61D088DB" w:rsidR="00A53924" w:rsidRDefault="00A53924" w:rsidP="003A7B52">
      <w:pPr>
        <w:ind w:left="873"/>
        <w:rPr>
          <w:rFonts w:ascii="Tahoma" w:hAnsi="Tahoma" w:cs="Tahoma"/>
          <w:b/>
          <w:bCs/>
          <w:szCs w:val="22"/>
          <w:lang w:eastAsia="en-GB"/>
        </w:rPr>
      </w:pPr>
      <w:r w:rsidRPr="00A53924">
        <w:rPr>
          <w:rFonts w:ascii="Tahoma" w:hAnsi="Tahoma" w:cs="Tahoma"/>
          <w:b/>
          <w:bCs/>
          <w:szCs w:val="22"/>
          <w:lang w:eastAsia="en-GB"/>
        </w:rPr>
        <w:t xml:space="preserve">Flu </w:t>
      </w:r>
      <w:r>
        <w:rPr>
          <w:rFonts w:ascii="Tahoma" w:hAnsi="Tahoma" w:cs="Tahoma"/>
          <w:b/>
          <w:bCs/>
          <w:szCs w:val="22"/>
          <w:lang w:eastAsia="en-GB"/>
        </w:rPr>
        <w:t xml:space="preserve">Immunisation </w:t>
      </w:r>
      <w:r w:rsidRPr="00A53924">
        <w:rPr>
          <w:rFonts w:ascii="Tahoma" w:hAnsi="Tahoma" w:cs="Tahoma"/>
          <w:b/>
          <w:bCs/>
          <w:szCs w:val="22"/>
          <w:lang w:eastAsia="en-GB"/>
        </w:rPr>
        <w:t>Programme</w:t>
      </w:r>
    </w:p>
    <w:p w14:paraId="5EB4166C" w14:textId="361BEB9B" w:rsidR="00006BF7" w:rsidRDefault="00006BF7" w:rsidP="003A7B52">
      <w:pPr>
        <w:ind w:left="873"/>
        <w:rPr>
          <w:rFonts w:ascii="Tahoma" w:hAnsi="Tahoma" w:cs="Tahoma"/>
          <w:szCs w:val="22"/>
          <w:lang w:eastAsia="en-GB"/>
        </w:rPr>
      </w:pPr>
      <w:r>
        <w:rPr>
          <w:rFonts w:ascii="Tahoma" w:hAnsi="Tahoma" w:cs="Tahoma"/>
          <w:szCs w:val="22"/>
          <w:lang w:eastAsia="en-GB"/>
        </w:rPr>
        <w:t>Letters were sent out about this earlier this week.  This will take place on Thursday 5</w:t>
      </w:r>
      <w:r w:rsidRPr="00006BF7">
        <w:rPr>
          <w:rFonts w:ascii="Tahoma" w:hAnsi="Tahoma" w:cs="Tahoma"/>
          <w:szCs w:val="22"/>
          <w:vertAlign w:val="superscript"/>
          <w:lang w:eastAsia="en-GB"/>
        </w:rPr>
        <w:t>th</w:t>
      </w:r>
      <w:r>
        <w:rPr>
          <w:rFonts w:ascii="Tahoma" w:hAnsi="Tahoma" w:cs="Tahoma"/>
          <w:szCs w:val="22"/>
          <w:lang w:eastAsia="en-GB"/>
        </w:rPr>
        <w:t xml:space="preserve"> November 2020. Please ensure you sign up  </w:t>
      </w:r>
      <w:hyperlink r:id="rId9" w:history="1">
        <w:r w:rsidRPr="009F05FB">
          <w:rPr>
            <w:rStyle w:val="Hyperlink"/>
            <w:rFonts w:ascii="Tahoma" w:hAnsi="Tahoma" w:cs="Tahoma"/>
            <w:szCs w:val="22"/>
            <w:lang w:eastAsia="en-GB"/>
          </w:rPr>
          <w:t>https://links.inhealthcare.co.uk/dorset-child-fluimms</w:t>
        </w:r>
      </w:hyperlink>
      <w:r w:rsidRPr="00006BF7">
        <w:rPr>
          <w:rFonts w:ascii="Tahoma" w:hAnsi="Tahoma" w:cs="Tahoma"/>
          <w:szCs w:val="22"/>
          <w:lang w:eastAsia="en-GB"/>
        </w:rPr>
        <w:t xml:space="preserve"> </w:t>
      </w:r>
      <w:r>
        <w:rPr>
          <w:rFonts w:ascii="Tahoma" w:hAnsi="Tahoma" w:cs="Tahoma"/>
          <w:szCs w:val="22"/>
          <w:lang w:eastAsia="en-GB"/>
        </w:rPr>
        <w:t xml:space="preserve">using </w:t>
      </w:r>
      <w:r w:rsidRPr="00006BF7">
        <w:rPr>
          <w:rFonts w:ascii="Tahoma" w:hAnsi="Tahoma" w:cs="Tahoma"/>
          <w:color w:val="FF0000"/>
          <w:szCs w:val="22"/>
          <w:lang w:eastAsia="en-GB"/>
        </w:rPr>
        <w:t>Unique Session Code:  8mkjcd</w:t>
      </w:r>
      <w:r>
        <w:rPr>
          <w:rFonts w:ascii="Tahoma" w:hAnsi="Tahoma" w:cs="Tahoma"/>
          <w:color w:val="FF0000"/>
          <w:szCs w:val="22"/>
          <w:lang w:eastAsia="en-GB"/>
        </w:rPr>
        <w:t xml:space="preserve">  </w:t>
      </w:r>
      <w:r>
        <w:rPr>
          <w:rFonts w:ascii="Tahoma" w:hAnsi="Tahoma" w:cs="Tahoma"/>
          <w:szCs w:val="22"/>
          <w:lang w:eastAsia="en-GB"/>
        </w:rPr>
        <w:t xml:space="preserve"> </w:t>
      </w:r>
    </w:p>
    <w:p w14:paraId="682A6582" w14:textId="77777777" w:rsidR="00006BF7" w:rsidRDefault="00006BF7" w:rsidP="003A7B52">
      <w:pPr>
        <w:ind w:left="873"/>
        <w:rPr>
          <w:rFonts w:ascii="Tahoma" w:hAnsi="Tahoma" w:cs="Tahoma"/>
          <w:szCs w:val="22"/>
          <w:lang w:eastAsia="en-GB"/>
        </w:rPr>
      </w:pPr>
    </w:p>
    <w:p w14:paraId="517101C6" w14:textId="0E78E0CF" w:rsidR="00A53924" w:rsidRDefault="00006BF7" w:rsidP="003A7B52">
      <w:pPr>
        <w:ind w:left="873"/>
        <w:rPr>
          <w:rFonts w:ascii="Tahoma" w:hAnsi="Tahoma" w:cs="Tahoma"/>
          <w:b/>
          <w:bCs/>
          <w:szCs w:val="22"/>
          <w:lang w:eastAsia="en-GB"/>
        </w:rPr>
      </w:pPr>
      <w:r w:rsidRPr="00006BF7">
        <w:rPr>
          <w:rFonts w:ascii="Tahoma" w:hAnsi="Tahoma" w:cs="Tahoma"/>
          <w:szCs w:val="22"/>
          <w:lang w:eastAsia="en-GB"/>
        </w:rPr>
        <w:t>The healthcare team and school will follow guidelines to ensure children are safe when being offered the vaccine.  The nursing team will be wearing uniforms and personal protective equipment (PPE) for the immunisation session as per the guidelines from Public Health England.</w:t>
      </w:r>
      <w:r>
        <w:rPr>
          <w:rFonts w:ascii="Tahoma" w:hAnsi="Tahoma" w:cs="Tahoma"/>
          <w:szCs w:val="22"/>
          <w:lang w:eastAsia="en-GB"/>
        </w:rPr>
        <w:t xml:space="preserve">  </w:t>
      </w:r>
      <w:r w:rsidRPr="00006BF7">
        <w:rPr>
          <w:rFonts w:ascii="Tahoma" w:hAnsi="Tahoma" w:cs="Tahoma"/>
          <w:szCs w:val="22"/>
          <w:lang w:eastAsia="en-GB"/>
        </w:rPr>
        <w:t>For further information see: www.nhs.uk/child-flu</w:t>
      </w:r>
    </w:p>
    <w:p w14:paraId="6423299F" w14:textId="77777777" w:rsidR="009A31CE" w:rsidRDefault="009A31CE" w:rsidP="003A7B52">
      <w:pPr>
        <w:ind w:left="873"/>
        <w:rPr>
          <w:rFonts w:ascii="Tahoma" w:hAnsi="Tahoma" w:cs="Tahoma"/>
          <w:szCs w:val="22"/>
          <w:lang w:eastAsia="en-GB"/>
        </w:rPr>
      </w:pPr>
    </w:p>
    <w:p w14:paraId="3C08F603" w14:textId="3ED2B1AC" w:rsidR="00C25985" w:rsidRDefault="00C25985" w:rsidP="00006BF7">
      <w:pPr>
        <w:ind w:left="873"/>
        <w:rPr>
          <w:rFonts w:ascii="Tahoma" w:hAnsi="Tahoma" w:cs="Tahoma"/>
        </w:rPr>
      </w:pPr>
    </w:p>
    <w:p w14:paraId="41663495" w14:textId="77777777" w:rsidR="00AD695F" w:rsidRDefault="00AD695F" w:rsidP="00006BF7">
      <w:pPr>
        <w:ind w:left="873"/>
        <w:rPr>
          <w:rFonts w:ascii="Tahoma" w:hAnsi="Tahoma" w:cs="Tahoma"/>
          <w:b/>
          <w:bCs/>
        </w:rPr>
      </w:pPr>
    </w:p>
    <w:p w14:paraId="4678A93A" w14:textId="77777777" w:rsidR="00AD695F" w:rsidRDefault="00AD695F" w:rsidP="00006BF7">
      <w:pPr>
        <w:ind w:left="873"/>
        <w:rPr>
          <w:rFonts w:ascii="Tahoma" w:hAnsi="Tahoma" w:cs="Tahoma"/>
          <w:b/>
          <w:bCs/>
        </w:rPr>
      </w:pPr>
    </w:p>
    <w:p w14:paraId="24B8B28D" w14:textId="77777777" w:rsidR="00AD695F" w:rsidRDefault="00AD695F" w:rsidP="00006BF7">
      <w:pPr>
        <w:ind w:left="873"/>
        <w:rPr>
          <w:rFonts w:ascii="Tahoma" w:hAnsi="Tahoma" w:cs="Tahoma"/>
          <w:b/>
          <w:bCs/>
        </w:rPr>
      </w:pPr>
    </w:p>
    <w:p w14:paraId="7E371E14" w14:textId="77777777" w:rsidR="00AD695F" w:rsidRDefault="00AD695F" w:rsidP="00006BF7">
      <w:pPr>
        <w:ind w:left="873"/>
        <w:rPr>
          <w:rFonts w:ascii="Tahoma" w:hAnsi="Tahoma" w:cs="Tahoma"/>
          <w:b/>
          <w:bCs/>
        </w:rPr>
      </w:pPr>
    </w:p>
    <w:p w14:paraId="2DA2D3F5" w14:textId="77777777" w:rsidR="00E808D4" w:rsidRDefault="00E808D4" w:rsidP="00006BF7">
      <w:pPr>
        <w:ind w:left="873"/>
        <w:rPr>
          <w:rFonts w:ascii="Tahoma" w:hAnsi="Tahoma" w:cs="Tahoma"/>
          <w:b/>
          <w:bCs/>
        </w:rPr>
      </w:pPr>
    </w:p>
    <w:p w14:paraId="33F6F27F" w14:textId="505FDEB1" w:rsidR="00C25985" w:rsidRDefault="00C25985" w:rsidP="00006BF7">
      <w:pPr>
        <w:ind w:left="873"/>
        <w:rPr>
          <w:rFonts w:ascii="Tahoma" w:hAnsi="Tahoma" w:cs="Tahoma"/>
          <w:b/>
          <w:bCs/>
        </w:rPr>
      </w:pPr>
      <w:r w:rsidRPr="00C25985">
        <w:rPr>
          <w:rFonts w:ascii="Tahoma" w:hAnsi="Tahoma" w:cs="Tahoma"/>
          <w:b/>
          <w:bCs/>
        </w:rPr>
        <w:t>Raring2go</w:t>
      </w:r>
    </w:p>
    <w:p w14:paraId="6C914CBA" w14:textId="1D397FC0" w:rsidR="00C25985" w:rsidRDefault="00C25985" w:rsidP="00006BF7">
      <w:pPr>
        <w:ind w:left="873"/>
        <w:rPr>
          <w:rFonts w:ascii="Tahoma" w:hAnsi="Tahoma" w:cs="Tahoma"/>
          <w:b/>
          <w:bCs/>
        </w:rPr>
      </w:pPr>
    </w:p>
    <w:p w14:paraId="1478FDC0" w14:textId="10C764BF" w:rsidR="00C25985" w:rsidRDefault="00C25985" w:rsidP="00006BF7">
      <w:pPr>
        <w:ind w:left="873"/>
        <w:rPr>
          <w:rFonts w:ascii="Tahoma" w:hAnsi="Tahoma" w:cs="Tahoma"/>
        </w:rPr>
      </w:pPr>
      <w:r w:rsidRPr="00C25985">
        <w:rPr>
          <w:rFonts w:ascii="Tahoma" w:hAnsi="Tahoma" w:cs="Tahoma"/>
        </w:rPr>
        <w:t>This magazine</w:t>
      </w:r>
      <w:r>
        <w:rPr>
          <w:rFonts w:ascii="Tahoma" w:hAnsi="Tahoma" w:cs="Tahoma"/>
        </w:rPr>
        <w:t xml:space="preserve"> contains useful information for parents, and information to help keep everyone healthy both physically and mentally. Unfortunately we are unable to send out a printed version at present so have included the link to the digital version</w:t>
      </w:r>
    </w:p>
    <w:p w14:paraId="120838C9" w14:textId="77777777" w:rsidR="00C25985" w:rsidRDefault="00C1420B" w:rsidP="00C25985">
      <w:pPr>
        <w:ind w:left="873"/>
        <w:rPr>
          <w:rFonts w:ascii="Calibri" w:hAnsi="Calibri"/>
          <w:b/>
          <w:bCs/>
          <w:color w:val="00B0F0"/>
        </w:rPr>
      </w:pPr>
      <w:hyperlink r:id="rId10" w:history="1">
        <w:r w:rsidR="00C25985">
          <w:rPr>
            <w:rStyle w:val="Hyperlink"/>
            <w:b/>
            <w:bCs/>
            <w:color w:val="00B0F0"/>
          </w:rPr>
          <w:t>https://magazines.raring2go.co.uk/bournemouth/summer/</w:t>
        </w:r>
      </w:hyperlink>
    </w:p>
    <w:p w14:paraId="4D95E090" w14:textId="77777777" w:rsidR="00C25985" w:rsidRPr="00006BF7" w:rsidRDefault="00C25985" w:rsidP="00006BF7">
      <w:pPr>
        <w:ind w:left="873"/>
        <w:rPr>
          <w:rFonts w:ascii="Tahoma" w:hAnsi="Tahoma" w:cs="Tahoma"/>
        </w:rPr>
      </w:pPr>
    </w:p>
    <w:p w14:paraId="657CF753" w14:textId="60046110" w:rsidR="0056730A" w:rsidRPr="00E808D4" w:rsidRDefault="00E808D4" w:rsidP="003A7B52">
      <w:pPr>
        <w:ind w:left="873"/>
        <w:rPr>
          <w:rFonts w:ascii="Tahoma" w:hAnsi="Tahoma" w:cs="Tahoma"/>
          <w:b/>
          <w:bCs/>
          <w:szCs w:val="22"/>
          <w:lang w:eastAsia="en-GB"/>
        </w:rPr>
      </w:pPr>
      <w:r w:rsidRPr="00E808D4">
        <w:rPr>
          <w:rFonts w:ascii="Tahoma" w:hAnsi="Tahoma" w:cs="Tahoma"/>
          <w:b/>
          <w:bCs/>
          <w:szCs w:val="22"/>
          <w:lang w:eastAsia="en-GB"/>
        </w:rPr>
        <w:t>Covid-19</w:t>
      </w:r>
    </w:p>
    <w:p w14:paraId="230C8066" w14:textId="77777777" w:rsidR="00E808D4" w:rsidRDefault="00E808D4" w:rsidP="003A7B52">
      <w:pPr>
        <w:ind w:left="873"/>
        <w:rPr>
          <w:rFonts w:ascii="Tahoma" w:hAnsi="Tahoma" w:cs="Tahoma"/>
          <w:szCs w:val="22"/>
          <w:lang w:eastAsia="en-GB"/>
        </w:rPr>
      </w:pPr>
    </w:p>
    <w:p w14:paraId="7D5ACCFF" w14:textId="77777777" w:rsidR="00E808D4" w:rsidRDefault="00E808D4" w:rsidP="003A7B52">
      <w:pPr>
        <w:ind w:left="873"/>
        <w:rPr>
          <w:rFonts w:ascii="Tahoma" w:hAnsi="Tahoma" w:cs="Tahoma"/>
          <w:szCs w:val="22"/>
          <w:lang w:eastAsia="en-GB"/>
        </w:rPr>
      </w:pPr>
      <w:r w:rsidRPr="00E808D4">
        <w:rPr>
          <w:rFonts w:ascii="Tahoma" w:hAnsi="Tahoma" w:cs="Tahoma"/>
          <w:szCs w:val="22"/>
          <w:lang w:eastAsia="en-GB"/>
        </w:rPr>
        <w:t xml:space="preserve">It is important, as ever, that we all remain vigilant to the symptoms of Covid-19 even though the risk to young people is very small. There are things we can all do to help reduce the risk of getting ill with Covid-19: </w:t>
      </w:r>
    </w:p>
    <w:p w14:paraId="3FF11102" w14:textId="77777777" w:rsidR="00E808D4" w:rsidRDefault="00E808D4" w:rsidP="003A7B52">
      <w:pPr>
        <w:ind w:left="873"/>
        <w:rPr>
          <w:rFonts w:ascii="Tahoma" w:hAnsi="Tahoma" w:cs="Tahoma"/>
          <w:szCs w:val="22"/>
          <w:lang w:eastAsia="en-GB"/>
        </w:rPr>
      </w:pPr>
      <w:r w:rsidRPr="00E808D4">
        <w:rPr>
          <w:rFonts w:ascii="Tahoma" w:hAnsi="Tahoma" w:cs="Tahoma"/>
          <w:szCs w:val="22"/>
          <w:lang w:eastAsia="en-GB"/>
        </w:rPr>
        <w:t>·         wash our hands with soap and water often – do this for at least 20 seconds;</w:t>
      </w:r>
    </w:p>
    <w:p w14:paraId="5692438B" w14:textId="77777777" w:rsidR="00E808D4" w:rsidRDefault="00E808D4" w:rsidP="003A7B52">
      <w:pPr>
        <w:ind w:left="873"/>
        <w:rPr>
          <w:rFonts w:ascii="Tahoma" w:hAnsi="Tahoma" w:cs="Tahoma"/>
          <w:szCs w:val="22"/>
          <w:lang w:eastAsia="en-GB"/>
        </w:rPr>
      </w:pPr>
      <w:r w:rsidRPr="00E808D4">
        <w:rPr>
          <w:rFonts w:ascii="Tahoma" w:hAnsi="Tahoma" w:cs="Tahoma"/>
          <w:szCs w:val="22"/>
          <w:lang w:eastAsia="en-GB"/>
        </w:rPr>
        <w:t>·         use hand sanitiser gel if soap and water are not available;</w:t>
      </w:r>
    </w:p>
    <w:p w14:paraId="5A81F3EF" w14:textId="77777777" w:rsidR="00E808D4" w:rsidRDefault="00E808D4" w:rsidP="003A7B52">
      <w:pPr>
        <w:ind w:left="873"/>
        <w:rPr>
          <w:rFonts w:ascii="Tahoma" w:hAnsi="Tahoma" w:cs="Tahoma"/>
          <w:szCs w:val="22"/>
          <w:lang w:eastAsia="en-GB"/>
        </w:rPr>
      </w:pPr>
      <w:r w:rsidRPr="00E808D4">
        <w:rPr>
          <w:rFonts w:ascii="Tahoma" w:hAnsi="Tahoma" w:cs="Tahoma"/>
          <w:szCs w:val="22"/>
          <w:lang w:eastAsia="en-GB"/>
        </w:rPr>
        <w:t>·         wash our hands as soon as we get home;</w:t>
      </w:r>
    </w:p>
    <w:p w14:paraId="03E1F6C5" w14:textId="3107A7BE" w:rsidR="00E808D4" w:rsidRDefault="00E808D4" w:rsidP="003A7B52">
      <w:pPr>
        <w:ind w:left="873"/>
        <w:rPr>
          <w:rFonts w:ascii="Tahoma" w:hAnsi="Tahoma" w:cs="Tahoma"/>
          <w:szCs w:val="22"/>
          <w:lang w:eastAsia="en-GB"/>
        </w:rPr>
      </w:pPr>
      <w:r w:rsidRPr="00E808D4">
        <w:rPr>
          <w:rFonts w:ascii="Tahoma" w:hAnsi="Tahoma" w:cs="Tahoma"/>
          <w:szCs w:val="22"/>
          <w:lang w:eastAsia="en-GB"/>
        </w:rPr>
        <w:t>·         cover our mouth and nose with a tissue or our sleeve (not our hands) when we cough or sneeze; ·         put used tissues in the bin immediately and wash our hands afterwards</w:t>
      </w:r>
    </w:p>
    <w:p w14:paraId="2F4D3445" w14:textId="016683A1" w:rsidR="00E808D4" w:rsidRDefault="00E808D4" w:rsidP="003A7B52">
      <w:pPr>
        <w:ind w:left="873"/>
        <w:rPr>
          <w:rFonts w:ascii="Tahoma" w:hAnsi="Tahoma" w:cs="Tahoma"/>
          <w:szCs w:val="22"/>
          <w:lang w:eastAsia="en-GB"/>
        </w:rPr>
      </w:pPr>
    </w:p>
    <w:p w14:paraId="4840DD28" w14:textId="0F8ED60E" w:rsidR="00412330" w:rsidRDefault="00C1420B" w:rsidP="003A7B52">
      <w:pPr>
        <w:ind w:left="873"/>
        <w:rPr>
          <w:rFonts w:ascii="Tahoma" w:hAnsi="Tahoma" w:cs="Tahoma"/>
          <w:b/>
          <w:bCs/>
          <w:szCs w:val="22"/>
          <w:lang w:eastAsia="en-GB"/>
        </w:rPr>
      </w:pPr>
      <w:r>
        <w:rPr>
          <w:rFonts w:ascii="Tahoma" w:hAnsi="Tahoma" w:cs="Tahoma"/>
          <w:b/>
          <w:bCs/>
          <w:szCs w:val="22"/>
          <w:lang w:eastAsia="en-GB"/>
        </w:rPr>
        <w:t>Porta cabin</w:t>
      </w:r>
      <w:bookmarkStart w:id="0" w:name="_GoBack"/>
      <w:bookmarkEnd w:id="0"/>
    </w:p>
    <w:p w14:paraId="22ED6022" w14:textId="03ABAA49" w:rsidR="00412330" w:rsidRPr="00412330" w:rsidRDefault="00412330" w:rsidP="003A7B52">
      <w:pPr>
        <w:ind w:left="873"/>
        <w:rPr>
          <w:rFonts w:ascii="Tahoma" w:hAnsi="Tahoma" w:cs="Tahoma"/>
          <w:szCs w:val="22"/>
          <w:lang w:eastAsia="en-GB"/>
        </w:rPr>
      </w:pPr>
      <w:r w:rsidRPr="00412330">
        <w:rPr>
          <w:rFonts w:ascii="Tahoma" w:hAnsi="Tahoma" w:cs="Tahoma"/>
          <w:szCs w:val="22"/>
          <w:lang w:eastAsia="en-GB"/>
        </w:rPr>
        <w:t xml:space="preserve">Please ensure your children do not play on the ramp leading into the </w:t>
      </w:r>
      <w:r w:rsidR="00C1420B" w:rsidRPr="00412330">
        <w:rPr>
          <w:rFonts w:ascii="Tahoma" w:hAnsi="Tahoma" w:cs="Tahoma"/>
          <w:szCs w:val="22"/>
          <w:lang w:eastAsia="en-GB"/>
        </w:rPr>
        <w:t>porta cabin</w:t>
      </w:r>
      <w:r w:rsidRPr="00412330">
        <w:rPr>
          <w:rFonts w:ascii="Tahoma" w:hAnsi="Tahoma" w:cs="Tahoma"/>
          <w:szCs w:val="22"/>
          <w:lang w:eastAsia="en-GB"/>
        </w:rPr>
        <w:t xml:space="preserve"> as this is unsafe.</w:t>
      </w:r>
    </w:p>
    <w:p w14:paraId="39912F65" w14:textId="1C89BB38" w:rsidR="00412330" w:rsidRDefault="00412330" w:rsidP="003A7B52">
      <w:pPr>
        <w:ind w:left="873"/>
        <w:rPr>
          <w:rFonts w:ascii="Tahoma" w:hAnsi="Tahoma" w:cs="Tahoma"/>
          <w:b/>
          <w:bCs/>
          <w:szCs w:val="22"/>
          <w:lang w:eastAsia="en-GB"/>
        </w:rPr>
      </w:pPr>
    </w:p>
    <w:p w14:paraId="6AE00817" w14:textId="4E2AAC4F" w:rsidR="00412330" w:rsidRDefault="00412330" w:rsidP="003A7B52">
      <w:pPr>
        <w:ind w:left="873"/>
        <w:rPr>
          <w:rFonts w:ascii="Tahoma" w:hAnsi="Tahoma" w:cs="Tahoma"/>
          <w:b/>
          <w:bCs/>
          <w:szCs w:val="22"/>
          <w:lang w:eastAsia="en-GB"/>
        </w:rPr>
      </w:pPr>
      <w:r>
        <w:rPr>
          <w:rFonts w:ascii="Tahoma" w:hAnsi="Tahoma" w:cs="Tahoma"/>
          <w:b/>
          <w:bCs/>
          <w:szCs w:val="22"/>
          <w:lang w:eastAsia="en-GB"/>
        </w:rPr>
        <w:t>Safeguarding</w:t>
      </w:r>
    </w:p>
    <w:p w14:paraId="5621257E" w14:textId="14895B92" w:rsidR="00412330" w:rsidRPr="00412330" w:rsidRDefault="00412330" w:rsidP="00412330">
      <w:pPr>
        <w:spacing w:after="160" w:line="259" w:lineRule="auto"/>
        <w:ind w:left="873"/>
        <w:rPr>
          <w:rFonts w:ascii="Tahoma" w:hAnsi="Tahoma" w:cs="Tahoma"/>
          <w:szCs w:val="22"/>
          <w:lang w:eastAsia="en-GB"/>
        </w:rPr>
      </w:pPr>
      <w:r w:rsidRPr="00412330">
        <w:rPr>
          <w:rFonts w:ascii="Tahoma" w:hAnsi="Tahoma" w:cs="Tahoma"/>
          <w:szCs w:val="22"/>
          <w:lang w:eastAsia="en-GB"/>
        </w:rPr>
        <w:t>If you have any safeguarding concerns these should be sent to</w:t>
      </w:r>
      <w:r>
        <w:rPr>
          <w:rFonts w:ascii="Tahoma" w:hAnsi="Tahoma" w:cs="Tahoma"/>
          <w:szCs w:val="22"/>
          <w:lang w:eastAsia="en-GB"/>
        </w:rPr>
        <w:t xml:space="preserve">: </w:t>
      </w:r>
      <w:hyperlink r:id="rId11" w:history="1">
        <w:r w:rsidRPr="009705E0">
          <w:rPr>
            <w:rStyle w:val="Hyperlink"/>
            <w:rFonts w:ascii="Tahoma" w:hAnsi="Tahoma" w:cs="Tahoma"/>
            <w:b/>
            <w:bCs/>
          </w:rPr>
          <w:t>safeguarding.elm@leaf.bournemouth.sch.uk</w:t>
        </w:r>
      </w:hyperlink>
      <w:r>
        <w:rPr>
          <w:rFonts w:ascii="Tahoma" w:hAnsi="Tahoma" w:cs="Tahoma"/>
          <w:b/>
          <w:bCs/>
        </w:rPr>
        <w:t xml:space="preserve"> </w:t>
      </w:r>
      <w:r w:rsidRPr="00412330">
        <w:rPr>
          <w:rFonts w:ascii="Tahoma" w:hAnsi="Tahoma" w:cs="Tahoma"/>
        </w:rPr>
        <w:t>rather than to the main</w:t>
      </w:r>
      <w:r>
        <w:rPr>
          <w:rFonts w:ascii="Tahoma" w:hAnsi="Tahoma" w:cs="Tahoma"/>
        </w:rPr>
        <w:t xml:space="preserve"> school</w:t>
      </w:r>
      <w:r w:rsidRPr="00412330">
        <w:rPr>
          <w:rFonts w:ascii="Tahoma" w:hAnsi="Tahoma" w:cs="Tahoma"/>
        </w:rPr>
        <w:t xml:space="preserve"> </w:t>
      </w:r>
      <w:r>
        <w:rPr>
          <w:rFonts w:ascii="Tahoma" w:hAnsi="Tahoma" w:cs="Tahoma"/>
        </w:rPr>
        <w:t>email address</w:t>
      </w:r>
      <w:r w:rsidRPr="00412330">
        <w:rPr>
          <w:rFonts w:ascii="Tahoma" w:hAnsi="Tahoma" w:cs="Tahoma"/>
        </w:rPr>
        <w:t>.</w:t>
      </w:r>
    </w:p>
    <w:p w14:paraId="54D462B9" w14:textId="7B7121D1" w:rsidR="0012363E" w:rsidRPr="0012363E" w:rsidRDefault="0012363E" w:rsidP="003A7B52">
      <w:pPr>
        <w:ind w:left="873"/>
        <w:rPr>
          <w:rFonts w:ascii="Tahoma" w:hAnsi="Tahoma" w:cs="Tahoma"/>
          <w:b/>
          <w:bCs/>
          <w:szCs w:val="22"/>
          <w:lang w:eastAsia="en-GB"/>
        </w:rPr>
      </w:pPr>
      <w:r w:rsidRPr="0012363E">
        <w:rPr>
          <w:rFonts w:ascii="Tahoma" w:hAnsi="Tahoma" w:cs="Tahoma"/>
          <w:b/>
          <w:bCs/>
          <w:szCs w:val="22"/>
          <w:lang w:eastAsia="en-GB"/>
        </w:rPr>
        <w:t>Retirement</w:t>
      </w:r>
    </w:p>
    <w:p w14:paraId="1B7316BE" w14:textId="6EE6B54D" w:rsidR="0012363E" w:rsidRDefault="0012363E" w:rsidP="003A7B52">
      <w:pPr>
        <w:ind w:left="873"/>
        <w:rPr>
          <w:rFonts w:ascii="Tahoma" w:hAnsi="Tahoma" w:cs="Tahoma"/>
          <w:szCs w:val="22"/>
          <w:lang w:eastAsia="en-GB"/>
        </w:rPr>
      </w:pPr>
      <w:r>
        <w:rPr>
          <w:rFonts w:ascii="Tahoma" w:hAnsi="Tahoma" w:cs="Tahoma"/>
          <w:szCs w:val="22"/>
          <w:lang w:eastAsia="en-GB"/>
        </w:rPr>
        <w:t xml:space="preserve">Finally, we are so sad that Mrs Cooper has decided to retire after </w:t>
      </w:r>
      <w:r w:rsidR="003B4EA7">
        <w:rPr>
          <w:rFonts w:ascii="Tahoma" w:hAnsi="Tahoma" w:cs="Tahoma"/>
          <w:szCs w:val="22"/>
          <w:lang w:eastAsia="en-GB"/>
        </w:rPr>
        <w:t xml:space="preserve">over </w:t>
      </w:r>
      <w:r>
        <w:rPr>
          <w:rFonts w:ascii="Tahoma" w:hAnsi="Tahoma" w:cs="Tahoma"/>
          <w:szCs w:val="22"/>
          <w:lang w:eastAsia="en-GB"/>
        </w:rPr>
        <w:t>3</w:t>
      </w:r>
      <w:r w:rsidR="003B4EA7">
        <w:rPr>
          <w:rFonts w:ascii="Tahoma" w:hAnsi="Tahoma" w:cs="Tahoma"/>
          <w:szCs w:val="22"/>
          <w:lang w:eastAsia="en-GB"/>
        </w:rPr>
        <w:t xml:space="preserve">0 </w:t>
      </w:r>
      <w:r>
        <w:rPr>
          <w:rFonts w:ascii="Tahoma" w:hAnsi="Tahoma" w:cs="Tahoma"/>
          <w:szCs w:val="22"/>
          <w:lang w:eastAsia="en-GB"/>
        </w:rPr>
        <w:t>years here at Elm Academy.  She has had various roles throughout her time here and has supported many children and their families during their time at the school.  We wish her a healthy, happy and long retirement and hope that she will keep in contact with us and join us at future events.</w:t>
      </w:r>
    </w:p>
    <w:p w14:paraId="03A788A4" w14:textId="77777777" w:rsidR="0012363E" w:rsidRDefault="0012363E" w:rsidP="003A7B52">
      <w:pPr>
        <w:ind w:left="873"/>
        <w:rPr>
          <w:rFonts w:ascii="Tahoma" w:hAnsi="Tahoma" w:cs="Tahoma"/>
          <w:szCs w:val="22"/>
          <w:lang w:eastAsia="en-GB"/>
        </w:rPr>
      </w:pPr>
    </w:p>
    <w:p w14:paraId="63EE179C" w14:textId="6F822346" w:rsidR="00255574" w:rsidRDefault="00473FD9" w:rsidP="003A7B52">
      <w:pPr>
        <w:ind w:left="873"/>
        <w:rPr>
          <w:rFonts w:ascii="Tahoma" w:hAnsi="Tahoma" w:cs="Tahoma"/>
          <w:szCs w:val="22"/>
          <w:lang w:eastAsia="en-GB"/>
        </w:rPr>
      </w:pPr>
      <w:r>
        <w:rPr>
          <w:rFonts w:ascii="Tahoma" w:hAnsi="Tahoma" w:cs="Tahoma"/>
          <w:szCs w:val="22"/>
          <w:lang w:eastAsia="en-GB"/>
        </w:rPr>
        <w:t>Kind regards</w:t>
      </w:r>
      <w:r w:rsidR="00255574">
        <w:rPr>
          <w:rFonts w:ascii="Tahoma" w:hAnsi="Tahoma" w:cs="Tahoma"/>
          <w:szCs w:val="22"/>
          <w:lang w:eastAsia="en-GB"/>
        </w:rPr>
        <w:t>,</w:t>
      </w:r>
    </w:p>
    <w:p w14:paraId="2CABA75C" w14:textId="77777777" w:rsidR="0086519F" w:rsidRPr="003702A0" w:rsidRDefault="0086519F" w:rsidP="003A7B52">
      <w:pPr>
        <w:shd w:val="clear" w:color="auto" w:fill="FFFFFF"/>
        <w:spacing w:before="220" w:after="220"/>
        <w:ind w:left="1026"/>
        <w:rPr>
          <w:rFonts w:ascii="Tahoma" w:hAnsi="Tahoma" w:cs="Tahoma"/>
          <w:b/>
          <w:szCs w:val="22"/>
          <w:lang w:eastAsia="en-GB"/>
        </w:rPr>
      </w:pPr>
      <w:r w:rsidRPr="003702A0">
        <w:rPr>
          <w:rFonts w:ascii="Tahoma" w:hAnsi="Tahoma" w:cs="Tahoma"/>
          <w:noProof/>
          <w:szCs w:val="22"/>
          <w:lang w:eastAsia="en-GB"/>
        </w:rPr>
        <w:drawing>
          <wp:anchor distT="0" distB="0" distL="114300" distR="114300" simplePos="0" relativeHeight="251658240" behindDoc="0" locked="0" layoutInCell="1" allowOverlap="1" wp14:anchorId="6D113E23" wp14:editId="51E055CB">
            <wp:simplePos x="0" y="0"/>
            <wp:positionH relativeFrom="column">
              <wp:posOffset>610235</wp:posOffset>
            </wp:positionH>
            <wp:positionV relativeFrom="paragraph">
              <wp:posOffset>78105</wp:posOffset>
            </wp:positionV>
            <wp:extent cx="790575" cy="5048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A0">
        <w:rPr>
          <w:rFonts w:ascii="Tahoma" w:hAnsi="Tahoma" w:cs="Tahoma"/>
          <w:b/>
          <w:szCs w:val="22"/>
          <w:lang w:eastAsia="en-GB"/>
        </w:rPr>
        <w:t xml:space="preserve">  </w:t>
      </w:r>
    </w:p>
    <w:p w14:paraId="3A9B078B" w14:textId="77777777" w:rsidR="00AD695F" w:rsidRDefault="00AD695F" w:rsidP="003A7B52">
      <w:pPr>
        <w:pStyle w:val="NoSpacing"/>
        <w:ind w:left="873"/>
        <w:rPr>
          <w:rFonts w:ascii="Tahoma" w:hAnsi="Tahoma" w:cs="Tahoma"/>
          <w:szCs w:val="22"/>
          <w:lang w:eastAsia="en-GB"/>
        </w:rPr>
      </w:pPr>
    </w:p>
    <w:p w14:paraId="50404C50" w14:textId="26483160" w:rsidR="0086519F" w:rsidRPr="003702A0" w:rsidRDefault="0086519F" w:rsidP="003A7B52">
      <w:pPr>
        <w:pStyle w:val="NoSpacing"/>
        <w:ind w:left="873"/>
        <w:rPr>
          <w:rFonts w:ascii="Tahoma" w:hAnsi="Tahoma" w:cs="Tahoma"/>
          <w:szCs w:val="22"/>
          <w:lang w:eastAsia="en-GB"/>
        </w:rPr>
      </w:pPr>
      <w:r w:rsidRPr="003702A0">
        <w:rPr>
          <w:rFonts w:ascii="Tahoma" w:hAnsi="Tahoma" w:cs="Tahoma"/>
          <w:szCs w:val="22"/>
          <w:lang w:eastAsia="en-GB"/>
        </w:rPr>
        <w:t>Mrs Fish</w:t>
      </w:r>
    </w:p>
    <w:p w14:paraId="4DBC7560" w14:textId="77777777" w:rsidR="0086519F" w:rsidRPr="003702A0" w:rsidRDefault="0086519F" w:rsidP="003A7B52">
      <w:pPr>
        <w:pStyle w:val="NoSpacing"/>
        <w:ind w:left="873"/>
        <w:rPr>
          <w:rFonts w:ascii="Tahoma" w:hAnsi="Tahoma" w:cs="Tahoma"/>
          <w:b/>
          <w:szCs w:val="22"/>
          <w:lang w:eastAsia="en-GB"/>
        </w:rPr>
      </w:pPr>
      <w:r w:rsidRPr="003702A0">
        <w:rPr>
          <w:rFonts w:ascii="Tahoma" w:hAnsi="Tahoma" w:cs="Tahoma"/>
          <w:b/>
          <w:szCs w:val="22"/>
          <w:lang w:eastAsia="en-GB"/>
        </w:rPr>
        <w:t xml:space="preserve">Principal </w:t>
      </w:r>
    </w:p>
    <w:p w14:paraId="51EFB552" w14:textId="36239048" w:rsidR="00780E45" w:rsidRDefault="00780E45" w:rsidP="003A7B52">
      <w:pPr>
        <w:pStyle w:val="NoSpacing"/>
        <w:ind w:left="918"/>
        <w:rPr>
          <w:rFonts w:ascii="Tahoma" w:hAnsi="Tahoma" w:cs="Tahoma"/>
          <w:b/>
          <w:szCs w:val="22"/>
          <w:lang w:eastAsia="en-GB"/>
        </w:rPr>
      </w:pPr>
    </w:p>
    <w:p w14:paraId="0D62DB92" w14:textId="3400B405" w:rsidR="008C35FF" w:rsidRDefault="008C35FF" w:rsidP="003A7B52">
      <w:pPr>
        <w:pStyle w:val="NoSpacing"/>
        <w:ind w:left="918"/>
        <w:rPr>
          <w:rFonts w:ascii="Tahoma" w:hAnsi="Tahoma" w:cs="Tahoma"/>
          <w:b/>
          <w:szCs w:val="22"/>
          <w:lang w:eastAsia="en-GB"/>
        </w:rPr>
      </w:pPr>
    </w:p>
    <w:p w14:paraId="1A06F5F1" w14:textId="1815D507" w:rsidR="009A31CE" w:rsidRDefault="009A31CE" w:rsidP="003A7B52">
      <w:pPr>
        <w:pStyle w:val="NoSpacing"/>
        <w:ind w:left="918"/>
        <w:rPr>
          <w:rFonts w:ascii="Tahoma" w:hAnsi="Tahoma" w:cs="Tahoma"/>
          <w:b/>
          <w:szCs w:val="22"/>
          <w:lang w:eastAsia="en-GB"/>
        </w:rPr>
      </w:pPr>
    </w:p>
    <w:p w14:paraId="189A230B" w14:textId="4F4CDFFE" w:rsidR="009A31CE" w:rsidRDefault="009A31CE" w:rsidP="003A7B52">
      <w:pPr>
        <w:pStyle w:val="NoSpacing"/>
        <w:ind w:left="918"/>
        <w:rPr>
          <w:rFonts w:ascii="Tahoma" w:hAnsi="Tahoma" w:cs="Tahoma"/>
          <w:b/>
          <w:szCs w:val="22"/>
          <w:lang w:eastAsia="en-GB"/>
        </w:rPr>
      </w:pPr>
    </w:p>
    <w:p w14:paraId="5339F1A4" w14:textId="70F7FD69" w:rsidR="00A7067B" w:rsidRDefault="00A7067B" w:rsidP="003A7B52">
      <w:pPr>
        <w:pStyle w:val="NoSpacing"/>
        <w:ind w:left="918"/>
        <w:rPr>
          <w:rFonts w:ascii="Tahoma" w:hAnsi="Tahoma" w:cs="Tahoma"/>
          <w:b/>
          <w:szCs w:val="22"/>
          <w:lang w:eastAsia="en-GB"/>
        </w:rPr>
      </w:pPr>
    </w:p>
    <w:p w14:paraId="74C1A75E" w14:textId="77777777" w:rsidR="00A7067B" w:rsidRDefault="00A7067B" w:rsidP="003A7B52">
      <w:pPr>
        <w:pStyle w:val="NoSpacing"/>
        <w:ind w:left="918"/>
        <w:rPr>
          <w:rFonts w:ascii="Tahoma" w:hAnsi="Tahoma" w:cs="Tahoma"/>
          <w:b/>
          <w:szCs w:val="22"/>
          <w:lang w:eastAsia="en-GB"/>
        </w:rPr>
      </w:pPr>
    </w:p>
    <w:p w14:paraId="4E6155D9" w14:textId="77777777" w:rsidR="009A31CE" w:rsidRDefault="009A31CE" w:rsidP="003A7B52">
      <w:pPr>
        <w:pStyle w:val="NoSpacing"/>
        <w:ind w:left="918"/>
        <w:rPr>
          <w:rFonts w:ascii="Tahoma" w:hAnsi="Tahoma" w:cs="Tahoma"/>
          <w:b/>
          <w:szCs w:val="22"/>
          <w:lang w:eastAsia="en-GB"/>
        </w:rPr>
      </w:pPr>
    </w:p>
    <w:p w14:paraId="740BF5A2" w14:textId="77777777" w:rsidR="0086519F" w:rsidRPr="003A36F5" w:rsidRDefault="0086519F" w:rsidP="003A7B52">
      <w:pPr>
        <w:ind w:left="873"/>
        <w:rPr>
          <w:rFonts w:ascii="Tahoma" w:hAnsi="Tahoma" w:cs="Tahoma"/>
          <w:b/>
          <w:sz w:val="28"/>
          <w:szCs w:val="28"/>
        </w:rPr>
      </w:pPr>
      <w:r w:rsidRPr="003A36F5">
        <w:rPr>
          <w:rFonts w:ascii="Tahoma" w:hAnsi="Tahoma" w:cs="Tahoma"/>
          <w:b/>
          <w:sz w:val="28"/>
          <w:szCs w:val="28"/>
        </w:rPr>
        <w:t xml:space="preserve">Important Dates for the Diary: </w:t>
      </w:r>
    </w:p>
    <w:p w14:paraId="09DB48CF" w14:textId="77777777" w:rsidR="00957258" w:rsidRDefault="00957258" w:rsidP="003A7B52">
      <w:pPr>
        <w:ind w:left="873"/>
        <w:rPr>
          <w:rFonts w:ascii="Tahoma" w:hAnsi="Tahoma" w:cs="Tahoma"/>
          <w:b/>
          <w:sz w:val="20"/>
        </w:rPr>
      </w:pPr>
    </w:p>
    <w:p w14:paraId="3C84D18A" w14:textId="3E194C43" w:rsidR="00E431C7" w:rsidRDefault="00A91338" w:rsidP="003A7B52">
      <w:pPr>
        <w:ind w:left="873"/>
        <w:rPr>
          <w:rFonts w:ascii="Tahoma" w:hAnsi="Tahoma" w:cs="Tahoma"/>
          <w:b/>
          <w:sz w:val="20"/>
        </w:rPr>
      </w:pPr>
      <w:r>
        <w:rPr>
          <w:rFonts w:ascii="Tahoma" w:hAnsi="Tahoma" w:cs="Tahoma"/>
          <w:b/>
          <w:sz w:val="20"/>
        </w:rPr>
        <w:t>Autumn</w:t>
      </w:r>
      <w:r w:rsidR="00E431C7">
        <w:rPr>
          <w:rFonts w:ascii="Tahoma" w:hAnsi="Tahoma" w:cs="Tahoma"/>
          <w:b/>
          <w:sz w:val="20"/>
        </w:rPr>
        <w:t xml:space="preserve"> Term</w:t>
      </w:r>
    </w:p>
    <w:p w14:paraId="4E6778A5" w14:textId="5454A026" w:rsidR="00F478E3" w:rsidRPr="00A53924" w:rsidRDefault="00F478E3" w:rsidP="003A7B52">
      <w:pPr>
        <w:ind w:left="873"/>
        <w:rPr>
          <w:rFonts w:ascii="Tahoma" w:hAnsi="Tahoma" w:cs="Tahoma"/>
          <w:bCs/>
          <w:sz w:val="20"/>
        </w:rPr>
      </w:pPr>
    </w:p>
    <w:p w14:paraId="4D90BB01" w14:textId="244A49BB" w:rsidR="00A53924" w:rsidRPr="00A53924" w:rsidRDefault="009A31CE" w:rsidP="00AD695F">
      <w:pPr>
        <w:ind w:firstLine="720"/>
        <w:rPr>
          <w:rFonts w:ascii="Tahoma" w:hAnsi="Tahoma" w:cs="Tahoma"/>
          <w:bCs/>
          <w:sz w:val="20"/>
        </w:rPr>
      </w:pPr>
      <w:r>
        <w:rPr>
          <w:rFonts w:ascii="Tahoma" w:hAnsi="Tahoma" w:cs="Tahoma"/>
          <w:bCs/>
          <w:sz w:val="20"/>
        </w:rPr>
        <w:t xml:space="preserve">  </w:t>
      </w:r>
      <w:r w:rsidR="00A53924" w:rsidRPr="00A53924">
        <w:rPr>
          <w:rFonts w:ascii="Tahoma" w:hAnsi="Tahoma" w:cs="Tahoma"/>
          <w:bCs/>
          <w:sz w:val="20"/>
        </w:rPr>
        <w:t>Halloween Mufti</w:t>
      </w:r>
      <w:r w:rsidR="00A53924" w:rsidRPr="00A53924">
        <w:rPr>
          <w:rFonts w:ascii="Tahoma" w:hAnsi="Tahoma" w:cs="Tahoma"/>
          <w:bCs/>
          <w:sz w:val="20"/>
        </w:rPr>
        <w:tab/>
      </w:r>
      <w:r w:rsidR="00A53924" w:rsidRPr="00A53924">
        <w:rPr>
          <w:rFonts w:ascii="Tahoma" w:hAnsi="Tahoma" w:cs="Tahoma"/>
          <w:bCs/>
          <w:sz w:val="20"/>
        </w:rPr>
        <w:tab/>
      </w:r>
      <w:r w:rsidR="00A53924" w:rsidRPr="00A53924">
        <w:rPr>
          <w:rFonts w:ascii="Tahoma" w:hAnsi="Tahoma" w:cs="Tahoma"/>
          <w:bCs/>
          <w:sz w:val="20"/>
        </w:rPr>
        <w:tab/>
      </w:r>
      <w:r w:rsidR="00A53924" w:rsidRPr="00A53924">
        <w:rPr>
          <w:rFonts w:ascii="Tahoma" w:hAnsi="Tahoma" w:cs="Tahoma"/>
          <w:bCs/>
          <w:sz w:val="20"/>
        </w:rPr>
        <w:tab/>
      </w:r>
      <w:r w:rsidR="00A53924" w:rsidRPr="00A53924">
        <w:rPr>
          <w:rFonts w:ascii="Tahoma" w:hAnsi="Tahoma" w:cs="Tahoma"/>
          <w:bCs/>
          <w:sz w:val="20"/>
        </w:rPr>
        <w:tab/>
        <w:t>Friday 23</w:t>
      </w:r>
      <w:r w:rsidR="00A53924" w:rsidRPr="00A53924">
        <w:rPr>
          <w:rFonts w:ascii="Tahoma" w:hAnsi="Tahoma" w:cs="Tahoma"/>
          <w:bCs/>
          <w:sz w:val="20"/>
          <w:vertAlign w:val="superscript"/>
        </w:rPr>
        <w:t>rd</w:t>
      </w:r>
      <w:r w:rsidR="00A53924" w:rsidRPr="00A53924">
        <w:rPr>
          <w:rFonts w:ascii="Tahoma" w:hAnsi="Tahoma" w:cs="Tahoma"/>
          <w:bCs/>
          <w:sz w:val="20"/>
        </w:rPr>
        <w:t xml:space="preserve"> October 2020</w:t>
      </w:r>
    </w:p>
    <w:p w14:paraId="29E62C9D" w14:textId="775DEAB5" w:rsidR="00AC0CE9" w:rsidRDefault="00AC0CE9" w:rsidP="003A7B52">
      <w:pPr>
        <w:ind w:left="873"/>
        <w:rPr>
          <w:rFonts w:ascii="Tahoma" w:hAnsi="Tahoma" w:cs="Tahoma"/>
          <w:sz w:val="20"/>
        </w:rPr>
      </w:pPr>
      <w:r w:rsidRPr="00AC0CE9">
        <w:rPr>
          <w:rFonts w:ascii="Tahoma" w:hAnsi="Tahoma" w:cs="Tahoma"/>
          <w:sz w:val="20"/>
        </w:rPr>
        <w:t>Half term</w:t>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t xml:space="preserve">Monday </w:t>
      </w:r>
      <w:r w:rsidR="00930022">
        <w:rPr>
          <w:rFonts w:ascii="Tahoma" w:hAnsi="Tahoma" w:cs="Tahoma"/>
          <w:sz w:val="20"/>
        </w:rPr>
        <w:t>26</w:t>
      </w:r>
      <w:r w:rsidR="000A0F35" w:rsidRPr="000A0F35">
        <w:rPr>
          <w:rFonts w:ascii="Tahoma" w:hAnsi="Tahoma" w:cs="Tahoma"/>
          <w:sz w:val="20"/>
          <w:vertAlign w:val="superscript"/>
        </w:rPr>
        <w:t>th</w:t>
      </w:r>
      <w:r w:rsidR="008C35FF">
        <w:rPr>
          <w:rFonts w:ascii="Tahoma" w:hAnsi="Tahoma" w:cs="Tahoma"/>
          <w:sz w:val="20"/>
          <w:vertAlign w:val="superscript"/>
        </w:rPr>
        <w:t xml:space="preserve"> </w:t>
      </w:r>
      <w:r w:rsidR="000A0F35">
        <w:rPr>
          <w:rFonts w:ascii="Tahoma" w:hAnsi="Tahoma" w:cs="Tahoma"/>
          <w:sz w:val="20"/>
        </w:rPr>
        <w:t>-</w:t>
      </w:r>
      <w:r w:rsidR="008C35FF">
        <w:rPr>
          <w:rFonts w:ascii="Tahoma" w:hAnsi="Tahoma" w:cs="Tahoma"/>
          <w:sz w:val="20"/>
        </w:rPr>
        <w:t xml:space="preserve"> </w:t>
      </w:r>
      <w:r w:rsidR="000A0F35">
        <w:rPr>
          <w:rFonts w:ascii="Tahoma" w:hAnsi="Tahoma" w:cs="Tahoma"/>
          <w:sz w:val="20"/>
        </w:rPr>
        <w:t xml:space="preserve">Friday </w:t>
      </w:r>
      <w:r w:rsidR="00930022">
        <w:rPr>
          <w:rFonts w:ascii="Tahoma" w:hAnsi="Tahoma" w:cs="Tahoma"/>
          <w:sz w:val="20"/>
        </w:rPr>
        <w:t>30</w:t>
      </w:r>
      <w:r w:rsidR="00930022" w:rsidRPr="00930022">
        <w:rPr>
          <w:rFonts w:ascii="Tahoma" w:hAnsi="Tahoma" w:cs="Tahoma"/>
          <w:sz w:val="20"/>
          <w:vertAlign w:val="superscript"/>
        </w:rPr>
        <w:t>th</w:t>
      </w:r>
      <w:r w:rsidR="00930022">
        <w:rPr>
          <w:rFonts w:ascii="Tahoma" w:hAnsi="Tahoma" w:cs="Tahoma"/>
          <w:sz w:val="20"/>
        </w:rPr>
        <w:t xml:space="preserve"> October</w:t>
      </w:r>
      <w:r w:rsidR="000A0F35">
        <w:rPr>
          <w:rFonts w:ascii="Tahoma" w:hAnsi="Tahoma" w:cs="Tahoma"/>
          <w:sz w:val="20"/>
        </w:rPr>
        <w:t xml:space="preserve"> 2020</w:t>
      </w:r>
    </w:p>
    <w:p w14:paraId="69022387" w14:textId="57D2C322" w:rsidR="00A53924" w:rsidRDefault="00A53924" w:rsidP="003A7B52">
      <w:pPr>
        <w:ind w:left="873"/>
        <w:rPr>
          <w:rFonts w:ascii="Tahoma" w:hAnsi="Tahoma" w:cs="Tahoma"/>
          <w:sz w:val="20"/>
        </w:rPr>
      </w:pPr>
      <w:r>
        <w:rPr>
          <w:rFonts w:ascii="Tahoma" w:hAnsi="Tahoma" w:cs="Tahoma"/>
          <w:sz w:val="20"/>
        </w:rPr>
        <w:t>Inset Day</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Monday 2</w:t>
      </w:r>
      <w:r w:rsidRPr="00A53924">
        <w:rPr>
          <w:rFonts w:ascii="Tahoma" w:hAnsi="Tahoma" w:cs="Tahoma"/>
          <w:sz w:val="20"/>
          <w:vertAlign w:val="superscript"/>
        </w:rPr>
        <w:t>nd</w:t>
      </w:r>
      <w:r>
        <w:rPr>
          <w:rFonts w:ascii="Tahoma" w:hAnsi="Tahoma" w:cs="Tahoma"/>
          <w:sz w:val="20"/>
        </w:rPr>
        <w:t xml:space="preserve"> November 2020</w:t>
      </w:r>
    </w:p>
    <w:p w14:paraId="4B94E6A3" w14:textId="259D5368" w:rsidR="00AD695F" w:rsidRDefault="00AD695F" w:rsidP="003A7B52">
      <w:pPr>
        <w:ind w:left="873"/>
        <w:rPr>
          <w:rFonts w:ascii="Tahoma" w:hAnsi="Tahoma" w:cs="Tahoma"/>
          <w:sz w:val="20"/>
        </w:rPr>
      </w:pPr>
      <w:r>
        <w:rPr>
          <w:rFonts w:ascii="Tahoma" w:hAnsi="Tahoma" w:cs="Tahoma"/>
          <w:sz w:val="20"/>
        </w:rPr>
        <w:t>Flu Immunisations</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Thursday 5</w:t>
      </w:r>
      <w:r w:rsidRPr="00AD695F">
        <w:rPr>
          <w:rFonts w:ascii="Tahoma" w:hAnsi="Tahoma" w:cs="Tahoma"/>
          <w:sz w:val="20"/>
          <w:vertAlign w:val="superscript"/>
        </w:rPr>
        <w:t>th</w:t>
      </w:r>
      <w:r>
        <w:rPr>
          <w:rFonts w:ascii="Tahoma" w:hAnsi="Tahoma" w:cs="Tahoma"/>
          <w:sz w:val="20"/>
        </w:rPr>
        <w:t xml:space="preserve"> November 2020</w:t>
      </w:r>
    </w:p>
    <w:p w14:paraId="023958D3" w14:textId="5B327EF0" w:rsidR="00AC0CE9" w:rsidRPr="00AC0CE9" w:rsidRDefault="00AC0CE9" w:rsidP="003A7B52">
      <w:pPr>
        <w:ind w:left="873"/>
        <w:rPr>
          <w:rFonts w:ascii="Tahoma" w:hAnsi="Tahoma" w:cs="Tahoma"/>
          <w:sz w:val="20"/>
        </w:rPr>
      </w:pPr>
      <w:r w:rsidRPr="00AC0CE9">
        <w:rPr>
          <w:rFonts w:ascii="Tahoma" w:hAnsi="Tahoma" w:cs="Tahoma"/>
          <w:sz w:val="20"/>
        </w:rPr>
        <w:t>Pupil’s last day</w:t>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0A0F35">
        <w:rPr>
          <w:rFonts w:ascii="Tahoma" w:hAnsi="Tahoma" w:cs="Tahoma"/>
          <w:sz w:val="20"/>
        </w:rPr>
        <w:tab/>
      </w:r>
      <w:r w:rsidR="00930022">
        <w:rPr>
          <w:rFonts w:ascii="Tahoma" w:hAnsi="Tahoma" w:cs="Tahoma"/>
          <w:sz w:val="20"/>
        </w:rPr>
        <w:t>Friday 18</w:t>
      </w:r>
      <w:r w:rsidR="00930022" w:rsidRPr="00930022">
        <w:rPr>
          <w:rFonts w:ascii="Tahoma" w:hAnsi="Tahoma" w:cs="Tahoma"/>
          <w:sz w:val="20"/>
          <w:vertAlign w:val="superscript"/>
        </w:rPr>
        <w:t>th</w:t>
      </w:r>
      <w:r w:rsidR="00930022">
        <w:rPr>
          <w:rFonts w:ascii="Tahoma" w:hAnsi="Tahoma" w:cs="Tahoma"/>
          <w:sz w:val="20"/>
        </w:rPr>
        <w:t xml:space="preserve"> December 2020</w:t>
      </w:r>
    </w:p>
    <w:sectPr w:rsidR="00AC0CE9" w:rsidRPr="00AC0CE9" w:rsidSect="003960EB">
      <w:headerReference w:type="default" r:id="rId13"/>
      <w:footerReference w:type="default" r:id="rId14"/>
      <w:type w:val="continuous"/>
      <w:pgSz w:w="11906" w:h="16838" w:code="9"/>
      <w:pgMar w:top="238" w:right="567" w:bottom="249" w:left="284"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E1A68" w14:textId="77777777" w:rsidR="008F12A8" w:rsidRDefault="008F12A8" w:rsidP="001E6C50">
      <w:r>
        <w:separator/>
      </w:r>
    </w:p>
  </w:endnote>
  <w:endnote w:type="continuationSeparator" w:id="0">
    <w:p w14:paraId="3BD6CB19" w14:textId="77777777" w:rsidR="008F12A8" w:rsidRDefault="008F12A8" w:rsidP="001E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Omega">
    <w:altName w:val="Century Gothic"/>
    <w:charset w:val="00"/>
    <w:family w:val="swiss"/>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71679" w14:textId="77777777" w:rsidR="008F12A8" w:rsidRDefault="008F12A8">
    <w:pPr>
      <w:pStyle w:val="Footer"/>
    </w:pPr>
    <w:r>
      <w:rPr>
        <w:noProof/>
        <w:lang w:eastAsia="en-GB"/>
      </w:rPr>
      <w:drawing>
        <wp:inline distT="0" distB="0" distL="0" distR="0" wp14:anchorId="767076A3" wp14:editId="53844413">
          <wp:extent cx="7372350" cy="111633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srcRect l="1" t="89825" r="154"/>
                  <a:stretch/>
                </pic:blipFill>
                <pic:spPr>
                  <a:xfrm>
                    <a:off x="0" y="0"/>
                    <a:ext cx="7378724" cy="111729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F065B" w14:textId="77777777" w:rsidR="008F12A8" w:rsidRDefault="008F12A8" w:rsidP="001E6C50">
      <w:r>
        <w:separator/>
      </w:r>
    </w:p>
  </w:footnote>
  <w:footnote w:type="continuationSeparator" w:id="0">
    <w:p w14:paraId="1515E5ED" w14:textId="77777777" w:rsidR="008F12A8" w:rsidRDefault="008F12A8" w:rsidP="001E6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CDE1E" w14:textId="77777777" w:rsidR="008F12A8" w:rsidRDefault="008F12A8">
    <w:pPr>
      <w:pStyle w:val="Header"/>
    </w:pPr>
    <w:r>
      <w:rPr>
        <w:noProof/>
        <w:lang w:eastAsia="en-GB"/>
      </w:rPr>
      <w:drawing>
        <wp:inline distT="0" distB="0" distL="0" distR="0" wp14:anchorId="2D44ACF8" wp14:editId="3EAC6376">
          <wp:extent cx="7312116" cy="1676400"/>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a:srcRect l="-1" r="1856" b="82222"/>
                  <a:stretch/>
                </pic:blipFill>
                <pic:spPr>
                  <a:xfrm>
                    <a:off x="0" y="0"/>
                    <a:ext cx="7344382" cy="1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B61"/>
    <w:multiLevelType w:val="hybridMultilevel"/>
    <w:tmpl w:val="2D1AC53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07445EA9"/>
    <w:multiLevelType w:val="hybridMultilevel"/>
    <w:tmpl w:val="6A7A2BBC"/>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 w15:restartNumberingAfterBreak="0">
    <w:nsid w:val="09A94BA1"/>
    <w:multiLevelType w:val="hybridMultilevel"/>
    <w:tmpl w:val="5E263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BAE"/>
    <w:multiLevelType w:val="hybridMultilevel"/>
    <w:tmpl w:val="7A94FDB4"/>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4" w15:restartNumberingAfterBreak="0">
    <w:nsid w:val="303A5E80"/>
    <w:multiLevelType w:val="hybridMultilevel"/>
    <w:tmpl w:val="2C88A78C"/>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5" w15:restartNumberingAfterBreak="0">
    <w:nsid w:val="34874E56"/>
    <w:multiLevelType w:val="hybridMultilevel"/>
    <w:tmpl w:val="F7A4F0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75189"/>
    <w:multiLevelType w:val="hybridMultilevel"/>
    <w:tmpl w:val="62EA3568"/>
    <w:lvl w:ilvl="0" w:tplc="681C833E">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7" w15:restartNumberingAfterBreak="0">
    <w:nsid w:val="4E543CA2"/>
    <w:multiLevelType w:val="hybridMultilevel"/>
    <w:tmpl w:val="CB341CDA"/>
    <w:lvl w:ilvl="0" w:tplc="93F8F7D0">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637BDB"/>
    <w:multiLevelType w:val="hybridMultilevel"/>
    <w:tmpl w:val="8AD0C722"/>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9" w15:restartNumberingAfterBreak="0">
    <w:nsid w:val="75D128F2"/>
    <w:multiLevelType w:val="hybridMultilevel"/>
    <w:tmpl w:val="01F8F6E8"/>
    <w:lvl w:ilvl="0" w:tplc="08090001">
      <w:start w:val="1"/>
      <w:numFmt w:val="bullet"/>
      <w:lvlText w:val=""/>
      <w:lvlJc w:val="left"/>
      <w:pPr>
        <w:ind w:left="1233" w:hanging="360"/>
      </w:pPr>
      <w:rPr>
        <w:rFonts w:ascii="Symbol" w:hAnsi="Symbol"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7"/>
  </w:num>
  <w:num w:numId="6">
    <w:abstractNumId w:val="5"/>
  </w:num>
  <w:num w:numId="7">
    <w:abstractNumId w:val="8"/>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50"/>
    <w:rsid w:val="00005C7A"/>
    <w:rsid w:val="00006BF7"/>
    <w:rsid w:val="0001515B"/>
    <w:rsid w:val="0002178D"/>
    <w:rsid w:val="00021EE9"/>
    <w:rsid w:val="000259C9"/>
    <w:rsid w:val="00044D95"/>
    <w:rsid w:val="000463E7"/>
    <w:rsid w:val="00055DE6"/>
    <w:rsid w:val="00063DDB"/>
    <w:rsid w:val="0006501F"/>
    <w:rsid w:val="00072D78"/>
    <w:rsid w:val="0009307C"/>
    <w:rsid w:val="00095F2C"/>
    <w:rsid w:val="000979CC"/>
    <w:rsid w:val="000A0F35"/>
    <w:rsid w:val="000A395F"/>
    <w:rsid w:val="000A643E"/>
    <w:rsid w:val="000B0FAC"/>
    <w:rsid w:val="000B1E1D"/>
    <w:rsid w:val="000B2DA9"/>
    <w:rsid w:val="000B453C"/>
    <w:rsid w:val="000B499C"/>
    <w:rsid w:val="000C1CB0"/>
    <w:rsid w:val="000E1A27"/>
    <w:rsid w:val="000E6E75"/>
    <w:rsid w:val="000E73BA"/>
    <w:rsid w:val="00106DFE"/>
    <w:rsid w:val="001161CE"/>
    <w:rsid w:val="00116CD1"/>
    <w:rsid w:val="001234A2"/>
    <w:rsid w:val="0012363E"/>
    <w:rsid w:val="001417ED"/>
    <w:rsid w:val="00150283"/>
    <w:rsid w:val="00151F26"/>
    <w:rsid w:val="00152B3A"/>
    <w:rsid w:val="00171765"/>
    <w:rsid w:val="00175EFF"/>
    <w:rsid w:val="001867A8"/>
    <w:rsid w:val="00187DDF"/>
    <w:rsid w:val="00190154"/>
    <w:rsid w:val="001904FF"/>
    <w:rsid w:val="001966DB"/>
    <w:rsid w:val="00197CC5"/>
    <w:rsid w:val="001A3753"/>
    <w:rsid w:val="001B3F5D"/>
    <w:rsid w:val="001C1325"/>
    <w:rsid w:val="001E6C50"/>
    <w:rsid w:val="001F29DB"/>
    <w:rsid w:val="002028B2"/>
    <w:rsid w:val="00204EEE"/>
    <w:rsid w:val="002063BF"/>
    <w:rsid w:val="00216E7D"/>
    <w:rsid w:val="00223029"/>
    <w:rsid w:val="0022445C"/>
    <w:rsid w:val="00232537"/>
    <w:rsid w:val="002341DE"/>
    <w:rsid w:val="00255574"/>
    <w:rsid w:val="0025784B"/>
    <w:rsid w:val="0026322B"/>
    <w:rsid w:val="00266B12"/>
    <w:rsid w:val="0027316F"/>
    <w:rsid w:val="0027472D"/>
    <w:rsid w:val="00276126"/>
    <w:rsid w:val="0027700C"/>
    <w:rsid w:val="0028319B"/>
    <w:rsid w:val="00291544"/>
    <w:rsid w:val="00297AAE"/>
    <w:rsid w:val="002A012D"/>
    <w:rsid w:val="002A4587"/>
    <w:rsid w:val="002A77B7"/>
    <w:rsid w:val="002A7A99"/>
    <w:rsid w:val="002B6C77"/>
    <w:rsid w:val="002C1018"/>
    <w:rsid w:val="002D02B6"/>
    <w:rsid w:val="002D25C1"/>
    <w:rsid w:val="002D39D0"/>
    <w:rsid w:val="002D3EF6"/>
    <w:rsid w:val="002D64E5"/>
    <w:rsid w:val="002E2EAC"/>
    <w:rsid w:val="002E6066"/>
    <w:rsid w:val="002E65D5"/>
    <w:rsid w:val="002F62A8"/>
    <w:rsid w:val="003054F2"/>
    <w:rsid w:val="00311F5D"/>
    <w:rsid w:val="00313390"/>
    <w:rsid w:val="0031440B"/>
    <w:rsid w:val="00315676"/>
    <w:rsid w:val="0031767C"/>
    <w:rsid w:val="0032472C"/>
    <w:rsid w:val="00327C8C"/>
    <w:rsid w:val="0033336D"/>
    <w:rsid w:val="0033418A"/>
    <w:rsid w:val="00334948"/>
    <w:rsid w:val="003421AC"/>
    <w:rsid w:val="00342C8E"/>
    <w:rsid w:val="00343104"/>
    <w:rsid w:val="003475EC"/>
    <w:rsid w:val="0034780E"/>
    <w:rsid w:val="00352C81"/>
    <w:rsid w:val="00361D1B"/>
    <w:rsid w:val="00364D9C"/>
    <w:rsid w:val="00366438"/>
    <w:rsid w:val="00366E60"/>
    <w:rsid w:val="003702A0"/>
    <w:rsid w:val="00377248"/>
    <w:rsid w:val="00387C75"/>
    <w:rsid w:val="003900F0"/>
    <w:rsid w:val="0039181C"/>
    <w:rsid w:val="00391829"/>
    <w:rsid w:val="00393A28"/>
    <w:rsid w:val="003960EB"/>
    <w:rsid w:val="003970AD"/>
    <w:rsid w:val="003A30D2"/>
    <w:rsid w:val="003A36F5"/>
    <w:rsid w:val="003A7B52"/>
    <w:rsid w:val="003B1DD7"/>
    <w:rsid w:val="003B4EA7"/>
    <w:rsid w:val="003D65A8"/>
    <w:rsid w:val="003E0564"/>
    <w:rsid w:val="00405DC6"/>
    <w:rsid w:val="00411F71"/>
    <w:rsid w:val="00412330"/>
    <w:rsid w:val="00412438"/>
    <w:rsid w:val="00412D1D"/>
    <w:rsid w:val="004149D4"/>
    <w:rsid w:val="00417952"/>
    <w:rsid w:val="00421D8A"/>
    <w:rsid w:val="004226F4"/>
    <w:rsid w:val="00426371"/>
    <w:rsid w:val="004265D3"/>
    <w:rsid w:val="004331ED"/>
    <w:rsid w:val="00435E87"/>
    <w:rsid w:val="00441AFB"/>
    <w:rsid w:val="004443CC"/>
    <w:rsid w:val="00444EDD"/>
    <w:rsid w:val="00450FFC"/>
    <w:rsid w:val="00455973"/>
    <w:rsid w:val="004632DD"/>
    <w:rsid w:val="0047395D"/>
    <w:rsid w:val="00473FD9"/>
    <w:rsid w:val="004776CB"/>
    <w:rsid w:val="004A4F8D"/>
    <w:rsid w:val="004A7184"/>
    <w:rsid w:val="004B2B5F"/>
    <w:rsid w:val="004C0F13"/>
    <w:rsid w:val="004C2EA1"/>
    <w:rsid w:val="004C5930"/>
    <w:rsid w:val="004C6BEA"/>
    <w:rsid w:val="004D1228"/>
    <w:rsid w:val="004D16BD"/>
    <w:rsid w:val="004D3C77"/>
    <w:rsid w:val="004E3F95"/>
    <w:rsid w:val="004E7D9E"/>
    <w:rsid w:val="004F25D5"/>
    <w:rsid w:val="004F560D"/>
    <w:rsid w:val="004F7F3A"/>
    <w:rsid w:val="00505097"/>
    <w:rsid w:val="00510D2C"/>
    <w:rsid w:val="00513F7D"/>
    <w:rsid w:val="00517406"/>
    <w:rsid w:val="00517FFE"/>
    <w:rsid w:val="00530633"/>
    <w:rsid w:val="00533DA2"/>
    <w:rsid w:val="00536D33"/>
    <w:rsid w:val="005410BA"/>
    <w:rsid w:val="00544EE9"/>
    <w:rsid w:val="00547ED1"/>
    <w:rsid w:val="0055172B"/>
    <w:rsid w:val="005628D1"/>
    <w:rsid w:val="0056730A"/>
    <w:rsid w:val="0058290A"/>
    <w:rsid w:val="00587E85"/>
    <w:rsid w:val="00590AD1"/>
    <w:rsid w:val="00591B7E"/>
    <w:rsid w:val="005A0754"/>
    <w:rsid w:val="005B321F"/>
    <w:rsid w:val="005B5B73"/>
    <w:rsid w:val="005B60A0"/>
    <w:rsid w:val="005C1ED8"/>
    <w:rsid w:val="005D07BC"/>
    <w:rsid w:val="005D1C15"/>
    <w:rsid w:val="005D2C7A"/>
    <w:rsid w:val="005D3B0C"/>
    <w:rsid w:val="005D58B8"/>
    <w:rsid w:val="005D6A94"/>
    <w:rsid w:val="005D74EB"/>
    <w:rsid w:val="005E23EF"/>
    <w:rsid w:val="005E4F32"/>
    <w:rsid w:val="005E682F"/>
    <w:rsid w:val="005F14FA"/>
    <w:rsid w:val="005F22EE"/>
    <w:rsid w:val="00600F7B"/>
    <w:rsid w:val="00602B7C"/>
    <w:rsid w:val="0062662A"/>
    <w:rsid w:val="0064081F"/>
    <w:rsid w:val="00642141"/>
    <w:rsid w:val="006429F9"/>
    <w:rsid w:val="00670163"/>
    <w:rsid w:val="00673267"/>
    <w:rsid w:val="00674C40"/>
    <w:rsid w:val="006839B3"/>
    <w:rsid w:val="0069032E"/>
    <w:rsid w:val="006908DE"/>
    <w:rsid w:val="0069294E"/>
    <w:rsid w:val="00694262"/>
    <w:rsid w:val="006A3456"/>
    <w:rsid w:val="006B14FA"/>
    <w:rsid w:val="006B28C1"/>
    <w:rsid w:val="006B292E"/>
    <w:rsid w:val="006B3113"/>
    <w:rsid w:val="006C581D"/>
    <w:rsid w:val="006E60EC"/>
    <w:rsid w:val="006F4951"/>
    <w:rsid w:val="0070032D"/>
    <w:rsid w:val="00707658"/>
    <w:rsid w:val="007312A9"/>
    <w:rsid w:val="00743482"/>
    <w:rsid w:val="00746DF0"/>
    <w:rsid w:val="00751D22"/>
    <w:rsid w:val="00760CCE"/>
    <w:rsid w:val="00762FC8"/>
    <w:rsid w:val="00777F21"/>
    <w:rsid w:val="00780E45"/>
    <w:rsid w:val="00786BB5"/>
    <w:rsid w:val="00794FAD"/>
    <w:rsid w:val="007B3B36"/>
    <w:rsid w:val="007C017E"/>
    <w:rsid w:val="007C3E31"/>
    <w:rsid w:val="007D0632"/>
    <w:rsid w:val="007D104A"/>
    <w:rsid w:val="007D4CCA"/>
    <w:rsid w:val="007F5A80"/>
    <w:rsid w:val="00800777"/>
    <w:rsid w:val="00804893"/>
    <w:rsid w:val="00805C8B"/>
    <w:rsid w:val="00807F4C"/>
    <w:rsid w:val="00812586"/>
    <w:rsid w:val="00814251"/>
    <w:rsid w:val="00816B7C"/>
    <w:rsid w:val="00826F1B"/>
    <w:rsid w:val="00835628"/>
    <w:rsid w:val="00837696"/>
    <w:rsid w:val="00840BC1"/>
    <w:rsid w:val="0085130A"/>
    <w:rsid w:val="008528AE"/>
    <w:rsid w:val="00854B1C"/>
    <w:rsid w:val="00857874"/>
    <w:rsid w:val="00863D79"/>
    <w:rsid w:val="0086519F"/>
    <w:rsid w:val="0086542B"/>
    <w:rsid w:val="00876B1D"/>
    <w:rsid w:val="008811AD"/>
    <w:rsid w:val="00893A09"/>
    <w:rsid w:val="008A016B"/>
    <w:rsid w:val="008C02D2"/>
    <w:rsid w:val="008C1002"/>
    <w:rsid w:val="008C1FDF"/>
    <w:rsid w:val="008C35FF"/>
    <w:rsid w:val="008D0D54"/>
    <w:rsid w:val="008F0519"/>
    <w:rsid w:val="008F12A8"/>
    <w:rsid w:val="008F409B"/>
    <w:rsid w:val="008F44CF"/>
    <w:rsid w:val="00902605"/>
    <w:rsid w:val="00903414"/>
    <w:rsid w:val="00903503"/>
    <w:rsid w:val="009126E2"/>
    <w:rsid w:val="00913982"/>
    <w:rsid w:val="009204C1"/>
    <w:rsid w:val="00923310"/>
    <w:rsid w:val="0092341E"/>
    <w:rsid w:val="00925EBF"/>
    <w:rsid w:val="00930022"/>
    <w:rsid w:val="009420A4"/>
    <w:rsid w:val="009428BE"/>
    <w:rsid w:val="00957258"/>
    <w:rsid w:val="009645F4"/>
    <w:rsid w:val="00974715"/>
    <w:rsid w:val="00976A67"/>
    <w:rsid w:val="009A0E3F"/>
    <w:rsid w:val="009A31CE"/>
    <w:rsid w:val="009A60E6"/>
    <w:rsid w:val="009A614F"/>
    <w:rsid w:val="009B03C5"/>
    <w:rsid w:val="009D3340"/>
    <w:rsid w:val="009D7CCA"/>
    <w:rsid w:val="009E4A75"/>
    <w:rsid w:val="009F31B6"/>
    <w:rsid w:val="009F3606"/>
    <w:rsid w:val="00A02B8E"/>
    <w:rsid w:val="00A1411D"/>
    <w:rsid w:val="00A246A1"/>
    <w:rsid w:val="00A34739"/>
    <w:rsid w:val="00A5078D"/>
    <w:rsid w:val="00A53924"/>
    <w:rsid w:val="00A7067B"/>
    <w:rsid w:val="00A8340F"/>
    <w:rsid w:val="00A8499D"/>
    <w:rsid w:val="00A87806"/>
    <w:rsid w:val="00A91338"/>
    <w:rsid w:val="00A94606"/>
    <w:rsid w:val="00AA66E0"/>
    <w:rsid w:val="00AB11AA"/>
    <w:rsid w:val="00AB1E60"/>
    <w:rsid w:val="00AC0CE9"/>
    <w:rsid w:val="00AC5742"/>
    <w:rsid w:val="00AD1B69"/>
    <w:rsid w:val="00AD3F25"/>
    <w:rsid w:val="00AD5081"/>
    <w:rsid w:val="00AD695F"/>
    <w:rsid w:val="00AE029B"/>
    <w:rsid w:val="00AE35FE"/>
    <w:rsid w:val="00AE65F6"/>
    <w:rsid w:val="00AE7B77"/>
    <w:rsid w:val="00B00B07"/>
    <w:rsid w:val="00B0753B"/>
    <w:rsid w:val="00B0793F"/>
    <w:rsid w:val="00B07BAA"/>
    <w:rsid w:val="00B1439A"/>
    <w:rsid w:val="00B1442F"/>
    <w:rsid w:val="00B21476"/>
    <w:rsid w:val="00B26D0A"/>
    <w:rsid w:val="00B407BB"/>
    <w:rsid w:val="00B626C7"/>
    <w:rsid w:val="00B63317"/>
    <w:rsid w:val="00B81B73"/>
    <w:rsid w:val="00B81BE5"/>
    <w:rsid w:val="00B83C8F"/>
    <w:rsid w:val="00B84470"/>
    <w:rsid w:val="00B946A3"/>
    <w:rsid w:val="00B97290"/>
    <w:rsid w:val="00BC37C5"/>
    <w:rsid w:val="00BC692A"/>
    <w:rsid w:val="00BD0694"/>
    <w:rsid w:val="00BD5AA4"/>
    <w:rsid w:val="00BD6F89"/>
    <w:rsid w:val="00BE172A"/>
    <w:rsid w:val="00BF3437"/>
    <w:rsid w:val="00C00D7E"/>
    <w:rsid w:val="00C0261B"/>
    <w:rsid w:val="00C064F7"/>
    <w:rsid w:val="00C1249C"/>
    <w:rsid w:val="00C1282F"/>
    <w:rsid w:val="00C1420B"/>
    <w:rsid w:val="00C204F7"/>
    <w:rsid w:val="00C21D57"/>
    <w:rsid w:val="00C22E05"/>
    <w:rsid w:val="00C25985"/>
    <w:rsid w:val="00C26786"/>
    <w:rsid w:val="00C302E6"/>
    <w:rsid w:val="00C31BC7"/>
    <w:rsid w:val="00C424ED"/>
    <w:rsid w:val="00C45CDA"/>
    <w:rsid w:val="00C5262D"/>
    <w:rsid w:val="00C7671A"/>
    <w:rsid w:val="00C816DF"/>
    <w:rsid w:val="00C915A9"/>
    <w:rsid w:val="00C94A2D"/>
    <w:rsid w:val="00CA6DB5"/>
    <w:rsid w:val="00CB62FC"/>
    <w:rsid w:val="00CC0D37"/>
    <w:rsid w:val="00CC3B0E"/>
    <w:rsid w:val="00CC4904"/>
    <w:rsid w:val="00CC6970"/>
    <w:rsid w:val="00CD370A"/>
    <w:rsid w:val="00CF2A8B"/>
    <w:rsid w:val="00CF5B4D"/>
    <w:rsid w:val="00D5464C"/>
    <w:rsid w:val="00D56E18"/>
    <w:rsid w:val="00D61D9D"/>
    <w:rsid w:val="00D7631C"/>
    <w:rsid w:val="00D87CD0"/>
    <w:rsid w:val="00D87F1F"/>
    <w:rsid w:val="00D9624B"/>
    <w:rsid w:val="00DB0347"/>
    <w:rsid w:val="00DB2D58"/>
    <w:rsid w:val="00DB3689"/>
    <w:rsid w:val="00DD6BE0"/>
    <w:rsid w:val="00DE62A6"/>
    <w:rsid w:val="00DF3216"/>
    <w:rsid w:val="00DF4EEA"/>
    <w:rsid w:val="00E06D52"/>
    <w:rsid w:val="00E10177"/>
    <w:rsid w:val="00E175E7"/>
    <w:rsid w:val="00E17A1B"/>
    <w:rsid w:val="00E223AB"/>
    <w:rsid w:val="00E25E0B"/>
    <w:rsid w:val="00E431C7"/>
    <w:rsid w:val="00E500D7"/>
    <w:rsid w:val="00E5643B"/>
    <w:rsid w:val="00E601BD"/>
    <w:rsid w:val="00E6228C"/>
    <w:rsid w:val="00E72488"/>
    <w:rsid w:val="00E808D4"/>
    <w:rsid w:val="00E879F4"/>
    <w:rsid w:val="00E915DF"/>
    <w:rsid w:val="00EA4933"/>
    <w:rsid w:val="00EB1136"/>
    <w:rsid w:val="00EC4EA3"/>
    <w:rsid w:val="00EC6BE1"/>
    <w:rsid w:val="00EC7125"/>
    <w:rsid w:val="00EC7BB8"/>
    <w:rsid w:val="00ED33FE"/>
    <w:rsid w:val="00ED5A61"/>
    <w:rsid w:val="00ED5BE8"/>
    <w:rsid w:val="00EE1A64"/>
    <w:rsid w:val="00EE1FB4"/>
    <w:rsid w:val="00EE4EEC"/>
    <w:rsid w:val="00EE510F"/>
    <w:rsid w:val="00EF40AB"/>
    <w:rsid w:val="00F02D9A"/>
    <w:rsid w:val="00F050C4"/>
    <w:rsid w:val="00F13640"/>
    <w:rsid w:val="00F13C0A"/>
    <w:rsid w:val="00F21028"/>
    <w:rsid w:val="00F21550"/>
    <w:rsid w:val="00F305E8"/>
    <w:rsid w:val="00F30B6B"/>
    <w:rsid w:val="00F312A0"/>
    <w:rsid w:val="00F44AD9"/>
    <w:rsid w:val="00F478E3"/>
    <w:rsid w:val="00F57664"/>
    <w:rsid w:val="00F62136"/>
    <w:rsid w:val="00F6751A"/>
    <w:rsid w:val="00F714D5"/>
    <w:rsid w:val="00F771D3"/>
    <w:rsid w:val="00F8342A"/>
    <w:rsid w:val="00F858BD"/>
    <w:rsid w:val="00FA1098"/>
    <w:rsid w:val="00FA2DA6"/>
    <w:rsid w:val="00FA468C"/>
    <w:rsid w:val="00FA5EA1"/>
    <w:rsid w:val="00FB5834"/>
    <w:rsid w:val="00FC5495"/>
    <w:rsid w:val="00FC7555"/>
    <w:rsid w:val="00FD3C79"/>
    <w:rsid w:val="00FD653C"/>
    <w:rsid w:val="00FF44DC"/>
    <w:rsid w:val="00FF5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39451979"/>
  <w15:chartTrackingRefBased/>
  <w15:docId w15:val="{FA236FCA-A340-4DA8-A0E1-C87E6E2D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82F"/>
    <w:pPr>
      <w:spacing w:after="0" w:line="240" w:lineRule="auto"/>
    </w:pPr>
    <w:rPr>
      <w:rFonts w:ascii="Arial" w:eastAsia="Times New Roman" w:hAnsi="Arial" w:cs="Times New Roman"/>
      <w:szCs w:val="20"/>
    </w:rPr>
  </w:style>
  <w:style w:type="paragraph" w:styleId="Heading7">
    <w:name w:val="heading 7"/>
    <w:basedOn w:val="Normal"/>
    <w:next w:val="Normal"/>
    <w:link w:val="Heading7Char"/>
    <w:qFormat/>
    <w:rsid w:val="00C1282F"/>
    <w:pPr>
      <w:keepNext/>
      <w:tabs>
        <w:tab w:val="left" w:pos="1701"/>
      </w:tabs>
      <w:outlineLvl w:val="6"/>
    </w:pPr>
    <w:rPr>
      <w:rFonts w:ascii="CG Omega" w:hAnsi="CG Omeg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C50"/>
    <w:pPr>
      <w:tabs>
        <w:tab w:val="center" w:pos="4513"/>
        <w:tab w:val="right" w:pos="9026"/>
      </w:tabs>
    </w:pPr>
  </w:style>
  <w:style w:type="character" w:customStyle="1" w:styleId="HeaderChar">
    <w:name w:val="Header Char"/>
    <w:basedOn w:val="DefaultParagraphFont"/>
    <w:link w:val="Header"/>
    <w:uiPriority w:val="99"/>
    <w:rsid w:val="001E6C50"/>
  </w:style>
  <w:style w:type="paragraph" w:styleId="Footer">
    <w:name w:val="footer"/>
    <w:basedOn w:val="Normal"/>
    <w:link w:val="FooterChar"/>
    <w:uiPriority w:val="99"/>
    <w:unhideWhenUsed/>
    <w:rsid w:val="001E6C50"/>
    <w:pPr>
      <w:tabs>
        <w:tab w:val="center" w:pos="4513"/>
        <w:tab w:val="right" w:pos="9026"/>
      </w:tabs>
    </w:pPr>
  </w:style>
  <w:style w:type="character" w:customStyle="1" w:styleId="FooterChar">
    <w:name w:val="Footer Char"/>
    <w:basedOn w:val="DefaultParagraphFont"/>
    <w:link w:val="Footer"/>
    <w:uiPriority w:val="99"/>
    <w:rsid w:val="001E6C50"/>
  </w:style>
  <w:style w:type="paragraph" w:styleId="BalloonText">
    <w:name w:val="Balloon Text"/>
    <w:basedOn w:val="Normal"/>
    <w:link w:val="BalloonTextChar"/>
    <w:uiPriority w:val="99"/>
    <w:semiHidden/>
    <w:unhideWhenUsed/>
    <w:rsid w:val="00FA46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68C"/>
    <w:rPr>
      <w:rFonts w:ascii="Segoe UI" w:hAnsi="Segoe UI" w:cs="Segoe UI"/>
      <w:sz w:val="18"/>
      <w:szCs w:val="18"/>
    </w:rPr>
  </w:style>
  <w:style w:type="character" w:customStyle="1" w:styleId="Heading7Char">
    <w:name w:val="Heading 7 Char"/>
    <w:basedOn w:val="DefaultParagraphFont"/>
    <w:link w:val="Heading7"/>
    <w:rsid w:val="00C1282F"/>
    <w:rPr>
      <w:rFonts w:ascii="CG Omega" w:eastAsia="Times New Roman" w:hAnsi="CG Omega" w:cs="Times New Roman"/>
      <w:b/>
      <w:sz w:val="20"/>
      <w:szCs w:val="20"/>
    </w:rPr>
  </w:style>
  <w:style w:type="paragraph" w:styleId="ListParagraph">
    <w:name w:val="List Paragraph"/>
    <w:basedOn w:val="Normal"/>
    <w:uiPriority w:val="34"/>
    <w:qFormat/>
    <w:rsid w:val="00C1282F"/>
    <w:pPr>
      <w:ind w:left="720" w:firstLine="360"/>
      <w:contextualSpacing/>
    </w:pPr>
    <w:rPr>
      <w:rFonts w:ascii="Calibri" w:hAnsi="Calibri"/>
      <w:szCs w:val="22"/>
    </w:rPr>
  </w:style>
  <w:style w:type="character" w:styleId="Hyperlink">
    <w:name w:val="Hyperlink"/>
    <w:rsid w:val="00E25E0B"/>
    <w:rPr>
      <w:color w:val="0000FF"/>
      <w:u w:val="single"/>
    </w:rPr>
  </w:style>
  <w:style w:type="paragraph" w:customStyle="1" w:styleId="DefaultText">
    <w:name w:val="Default Text"/>
    <w:basedOn w:val="Normal"/>
    <w:rsid w:val="00E25E0B"/>
    <w:pPr>
      <w:overflowPunct w:val="0"/>
      <w:autoSpaceDE w:val="0"/>
      <w:autoSpaceDN w:val="0"/>
      <w:adjustRightInd w:val="0"/>
    </w:pPr>
    <w:rPr>
      <w:rFonts w:ascii="Times New Roman" w:hAnsi="Times New Roman"/>
      <w:sz w:val="24"/>
    </w:rPr>
  </w:style>
  <w:style w:type="paragraph" w:styleId="NoSpacing">
    <w:name w:val="No Spacing"/>
    <w:uiPriority w:val="1"/>
    <w:qFormat/>
    <w:rsid w:val="0086519F"/>
    <w:pPr>
      <w:spacing w:after="0" w:line="240" w:lineRule="auto"/>
    </w:pPr>
    <w:rPr>
      <w:rFonts w:ascii="Arial" w:eastAsia="Times New Roman" w:hAnsi="Arial" w:cs="Times New Roman"/>
      <w:szCs w:val="20"/>
    </w:rPr>
  </w:style>
  <w:style w:type="paragraph" w:styleId="NormalWeb">
    <w:name w:val="Normal (Web)"/>
    <w:basedOn w:val="Normal"/>
    <w:uiPriority w:val="99"/>
    <w:unhideWhenUsed/>
    <w:rsid w:val="00B626C7"/>
    <w:rPr>
      <w:rFonts w:ascii="Times New Roman" w:eastAsiaTheme="minorHAnsi" w:hAnsi="Times New Roman"/>
      <w:sz w:val="24"/>
      <w:szCs w:val="24"/>
      <w:lang w:eastAsia="en-GB"/>
    </w:rPr>
  </w:style>
  <w:style w:type="character" w:styleId="Strong">
    <w:name w:val="Strong"/>
    <w:basedOn w:val="DefaultParagraphFont"/>
    <w:uiPriority w:val="22"/>
    <w:qFormat/>
    <w:rsid w:val="0034780E"/>
    <w:rPr>
      <w:b/>
      <w:bCs/>
    </w:rPr>
  </w:style>
  <w:style w:type="paragraph" w:styleId="PlainText">
    <w:name w:val="Plain Text"/>
    <w:basedOn w:val="Normal"/>
    <w:link w:val="PlainTextChar"/>
    <w:uiPriority w:val="99"/>
    <w:semiHidden/>
    <w:unhideWhenUsed/>
    <w:rsid w:val="00AA66E0"/>
    <w:rPr>
      <w:rFonts w:ascii="Calibri" w:eastAsiaTheme="minorHAnsi" w:hAnsi="Calibri"/>
      <w:szCs w:val="22"/>
    </w:rPr>
  </w:style>
  <w:style w:type="character" w:customStyle="1" w:styleId="PlainTextChar">
    <w:name w:val="Plain Text Char"/>
    <w:basedOn w:val="DefaultParagraphFont"/>
    <w:link w:val="PlainText"/>
    <w:uiPriority w:val="99"/>
    <w:semiHidden/>
    <w:rsid w:val="00AA66E0"/>
    <w:rPr>
      <w:rFonts w:ascii="Calibri" w:hAnsi="Calibri" w:cs="Times New Roman"/>
    </w:rPr>
  </w:style>
  <w:style w:type="character" w:customStyle="1" w:styleId="UnresolvedMention">
    <w:name w:val="Unresolved Mention"/>
    <w:basedOn w:val="DefaultParagraphFont"/>
    <w:uiPriority w:val="99"/>
    <w:semiHidden/>
    <w:unhideWhenUsed/>
    <w:rsid w:val="00391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7594">
      <w:bodyDiv w:val="1"/>
      <w:marLeft w:val="0"/>
      <w:marRight w:val="0"/>
      <w:marTop w:val="0"/>
      <w:marBottom w:val="0"/>
      <w:divBdr>
        <w:top w:val="none" w:sz="0" w:space="0" w:color="auto"/>
        <w:left w:val="none" w:sz="0" w:space="0" w:color="auto"/>
        <w:bottom w:val="none" w:sz="0" w:space="0" w:color="auto"/>
        <w:right w:val="none" w:sz="0" w:space="0" w:color="auto"/>
      </w:divBdr>
    </w:div>
    <w:div w:id="446660000">
      <w:bodyDiv w:val="1"/>
      <w:marLeft w:val="0"/>
      <w:marRight w:val="0"/>
      <w:marTop w:val="0"/>
      <w:marBottom w:val="0"/>
      <w:divBdr>
        <w:top w:val="none" w:sz="0" w:space="0" w:color="auto"/>
        <w:left w:val="none" w:sz="0" w:space="0" w:color="auto"/>
        <w:bottom w:val="none" w:sz="0" w:space="0" w:color="auto"/>
        <w:right w:val="none" w:sz="0" w:space="0" w:color="auto"/>
      </w:divBdr>
    </w:div>
    <w:div w:id="456408433">
      <w:bodyDiv w:val="1"/>
      <w:marLeft w:val="0"/>
      <w:marRight w:val="0"/>
      <w:marTop w:val="0"/>
      <w:marBottom w:val="0"/>
      <w:divBdr>
        <w:top w:val="none" w:sz="0" w:space="0" w:color="auto"/>
        <w:left w:val="none" w:sz="0" w:space="0" w:color="auto"/>
        <w:bottom w:val="none" w:sz="0" w:space="0" w:color="auto"/>
        <w:right w:val="none" w:sz="0" w:space="0" w:color="auto"/>
      </w:divBdr>
    </w:div>
    <w:div w:id="688606456">
      <w:bodyDiv w:val="1"/>
      <w:marLeft w:val="0"/>
      <w:marRight w:val="0"/>
      <w:marTop w:val="0"/>
      <w:marBottom w:val="0"/>
      <w:divBdr>
        <w:top w:val="none" w:sz="0" w:space="0" w:color="auto"/>
        <w:left w:val="none" w:sz="0" w:space="0" w:color="auto"/>
        <w:bottom w:val="none" w:sz="0" w:space="0" w:color="auto"/>
        <w:right w:val="none" w:sz="0" w:space="0" w:color="auto"/>
      </w:divBdr>
    </w:div>
    <w:div w:id="874197569">
      <w:bodyDiv w:val="1"/>
      <w:marLeft w:val="0"/>
      <w:marRight w:val="0"/>
      <w:marTop w:val="0"/>
      <w:marBottom w:val="0"/>
      <w:divBdr>
        <w:top w:val="none" w:sz="0" w:space="0" w:color="auto"/>
        <w:left w:val="none" w:sz="0" w:space="0" w:color="auto"/>
        <w:bottom w:val="none" w:sz="0" w:space="0" w:color="auto"/>
        <w:right w:val="none" w:sz="0" w:space="0" w:color="auto"/>
      </w:divBdr>
    </w:div>
    <w:div w:id="898974398">
      <w:bodyDiv w:val="1"/>
      <w:marLeft w:val="0"/>
      <w:marRight w:val="0"/>
      <w:marTop w:val="0"/>
      <w:marBottom w:val="0"/>
      <w:divBdr>
        <w:top w:val="none" w:sz="0" w:space="0" w:color="auto"/>
        <w:left w:val="none" w:sz="0" w:space="0" w:color="auto"/>
        <w:bottom w:val="none" w:sz="0" w:space="0" w:color="auto"/>
        <w:right w:val="none" w:sz="0" w:space="0" w:color="auto"/>
      </w:divBdr>
    </w:div>
    <w:div w:id="986322146">
      <w:bodyDiv w:val="1"/>
      <w:marLeft w:val="0"/>
      <w:marRight w:val="0"/>
      <w:marTop w:val="0"/>
      <w:marBottom w:val="0"/>
      <w:divBdr>
        <w:top w:val="none" w:sz="0" w:space="0" w:color="auto"/>
        <w:left w:val="none" w:sz="0" w:space="0" w:color="auto"/>
        <w:bottom w:val="none" w:sz="0" w:space="0" w:color="auto"/>
        <w:right w:val="none" w:sz="0" w:space="0" w:color="auto"/>
      </w:divBdr>
    </w:div>
    <w:div w:id="1004818537">
      <w:bodyDiv w:val="1"/>
      <w:marLeft w:val="0"/>
      <w:marRight w:val="0"/>
      <w:marTop w:val="0"/>
      <w:marBottom w:val="0"/>
      <w:divBdr>
        <w:top w:val="none" w:sz="0" w:space="0" w:color="auto"/>
        <w:left w:val="none" w:sz="0" w:space="0" w:color="auto"/>
        <w:bottom w:val="none" w:sz="0" w:space="0" w:color="auto"/>
        <w:right w:val="none" w:sz="0" w:space="0" w:color="auto"/>
      </w:divBdr>
    </w:div>
    <w:div w:id="1327324355">
      <w:bodyDiv w:val="1"/>
      <w:marLeft w:val="0"/>
      <w:marRight w:val="0"/>
      <w:marTop w:val="0"/>
      <w:marBottom w:val="0"/>
      <w:divBdr>
        <w:top w:val="none" w:sz="0" w:space="0" w:color="auto"/>
        <w:left w:val="none" w:sz="0" w:space="0" w:color="auto"/>
        <w:bottom w:val="none" w:sz="0" w:space="0" w:color="auto"/>
        <w:right w:val="none" w:sz="0" w:space="0" w:color="auto"/>
      </w:divBdr>
    </w:div>
    <w:div w:id="1406802849">
      <w:bodyDiv w:val="1"/>
      <w:marLeft w:val="0"/>
      <w:marRight w:val="0"/>
      <w:marTop w:val="0"/>
      <w:marBottom w:val="0"/>
      <w:divBdr>
        <w:top w:val="none" w:sz="0" w:space="0" w:color="auto"/>
        <w:left w:val="none" w:sz="0" w:space="0" w:color="auto"/>
        <w:bottom w:val="none" w:sz="0" w:space="0" w:color="auto"/>
        <w:right w:val="none" w:sz="0" w:space="0" w:color="auto"/>
      </w:divBdr>
    </w:div>
    <w:div w:id="1408459500">
      <w:bodyDiv w:val="1"/>
      <w:marLeft w:val="0"/>
      <w:marRight w:val="0"/>
      <w:marTop w:val="0"/>
      <w:marBottom w:val="0"/>
      <w:divBdr>
        <w:top w:val="none" w:sz="0" w:space="0" w:color="auto"/>
        <w:left w:val="none" w:sz="0" w:space="0" w:color="auto"/>
        <w:bottom w:val="none" w:sz="0" w:space="0" w:color="auto"/>
        <w:right w:val="none" w:sz="0" w:space="0" w:color="auto"/>
      </w:divBdr>
    </w:div>
    <w:div w:id="1636255736">
      <w:bodyDiv w:val="1"/>
      <w:marLeft w:val="0"/>
      <w:marRight w:val="0"/>
      <w:marTop w:val="0"/>
      <w:marBottom w:val="0"/>
      <w:divBdr>
        <w:top w:val="none" w:sz="0" w:space="0" w:color="auto"/>
        <w:left w:val="none" w:sz="0" w:space="0" w:color="auto"/>
        <w:bottom w:val="none" w:sz="0" w:space="0" w:color="auto"/>
        <w:right w:val="none" w:sz="0" w:space="0" w:color="auto"/>
      </w:divBdr>
    </w:div>
    <w:div w:id="1679960879">
      <w:bodyDiv w:val="1"/>
      <w:marLeft w:val="0"/>
      <w:marRight w:val="0"/>
      <w:marTop w:val="0"/>
      <w:marBottom w:val="0"/>
      <w:divBdr>
        <w:top w:val="none" w:sz="0" w:space="0" w:color="auto"/>
        <w:left w:val="none" w:sz="0" w:space="0" w:color="auto"/>
        <w:bottom w:val="none" w:sz="0" w:space="0" w:color="auto"/>
        <w:right w:val="none" w:sz="0" w:space="0" w:color="auto"/>
      </w:divBdr>
    </w:div>
    <w:div w:id="1680695398">
      <w:bodyDiv w:val="1"/>
      <w:marLeft w:val="0"/>
      <w:marRight w:val="0"/>
      <w:marTop w:val="0"/>
      <w:marBottom w:val="0"/>
      <w:divBdr>
        <w:top w:val="none" w:sz="0" w:space="0" w:color="auto"/>
        <w:left w:val="none" w:sz="0" w:space="0" w:color="auto"/>
        <w:bottom w:val="none" w:sz="0" w:space="0" w:color="auto"/>
        <w:right w:val="none" w:sz="0" w:space="0" w:color="auto"/>
      </w:divBdr>
    </w:div>
    <w:div w:id="1680887598">
      <w:bodyDiv w:val="1"/>
      <w:marLeft w:val="0"/>
      <w:marRight w:val="0"/>
      <w:marTop w:val="0"/>
      <w:marBottom w:val="0"/>
      <w:divBdr>
        <w:top w:val="none" w:sz="0" w:space="0" w:color="auto"/>
        <w:left w:val="none" w:sz="0" w:space="0" w:color="auto"/>
        <w:bottom w:val="none" w:sz="0" w:space="0" w:color="auto"/>
        <w:right w:val="none" w:sz="0" w:space="0" w:color="auto"/>
      </w:divBdr>
    </w:div>
    <w:div w:id="1782913264">
      <w:bodyDiv w:val="1"/>
      <w:marLeft w:val="0"/>
      <w:marRight w:val="0"/>
      <w:marTop w:val="0"/>
      <w:marBottom w:val="0"/>
      <w:divBdr>
        <w:top w:val="none" w:sz="0" w:space="0" w:color="auto"/>
        <w:left w:val="none" w:sz="0" w:space="0" w:color="auto"/>
        <w:bottom w:val="none" w:sz="0" w:space="0" w:color="auto"/>
        <w:right w:val="none" w:sz="0" w:space="0" w:color="auto"/>
      </w:divBdr>
    </w:div>
    <w:div w:id="1833521124">
      <w:bodyDiv w:val="1"/>
      <w:marLeft w:val="0"/>
      <w:marRight w:val="0"/>
      <w:marTop w:val="0"/>
      <w:marBottom w:val="0"/>
      <w:divBdr>
        <w:top w:val="none" w:sz="0" w:space="0" w:color="auto"/>
        <w:left w:val="none" w:sz="0" w:space="0" w:color="auto"/>
        <w:bottom w:val="none" w:sz="0" w:space="0" w:color="auto"/>
        <w:right w:val="none" w:sz="0" w:space="0" w:color="auto"/>
      </w:divBdr>
    </w:div>
    <w:div w:id="1851793358">
      <w:bodyDiv w:val="1"/>
      <w:marLeft w:val="0"/>
      <w:marRight w:val="0"/>
      <w:marTop w:val="0"/>
      <w:marBottom w:val="0"/>
      <w:divBdr>
        <w:top w:val="none" w:sz="0" w:space="0" w:color="auto"/>
        <w:left w:val="none" w:sz="0" w:space="0" w:color="auto"/>
        <w:bottom w:val="none" w:sz="0" w:space="0" w:color="auto"/>
        <w:right w:val="none" w:sz="0" w:space="0" w:color="auto"/>
      </w:divBdr>
    </w:div>
    <w:div w:id="1889338730">
      <w:bodyDiv w:val="1"/>
      <w:marLeft w:val="0"/>
      <w:marRight w:val="0"/>
      <w:marTop w:val="0"/>
      <w:marBottom w:val="0"/>
      <w:divBdr>
        <w:top w:val="none" w:sz="0" w:space="0" w:color="auto"/>
        <w:left w:val="none" w:sz="0" w:space="0" w:color="auto"/>
        <w:bottom w:val="none" w:sz="0" w:space="0" w:color="auto"/>
        <w:right w:val="none" w:sz="0" w:space="0" w:color="auto"/>
      </w:divBdr>
    </w:div>
    <w:div w:id="212384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ings-miniambers@aat.educa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elm@leaf.bournemouth.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gazines.raring2go.co.uk/bournemouth/summer/" TargetMode="External"/><Relationship Id="rId4" Type="http://schemas.openxmlformats.org/officeDocument/2006/relationships/settings" Target="settings.xml"/><Relationship Id="rId9" Type="http://schemas.openxmlformats.org/officeDocument/2006/relationships/hyperlink" Target="https://links.inhealthcare.co.uk/dorset-child-fluimm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A6894-C536-4C1C-8242-AD303813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E340B82</Template>
  <TotalTime>25</TotalTime>
  <Pages>3</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LeAF Campus</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SWoodley</dc:creator>
  <cp:keywords/>
  <dc:description/>
  <cp:lastModifiedBy>Rebecca Browne</cp:lastModifiedBy>
  <cp:revision>11</cp:revision>
  <cp:lastPrinted>2020-10-13T11:28:00Z</cp:lastPrinted>
  <dcterms:created xsi:type="dcterms:W3CDTF">2020-10-13T12:18:00Z</dcterms:created>
  <dcterms:modified xsi:type="dcterms:W3CDTF">2020-10-16T10:01:00Z</dcterms:modified>
</cp:coreProperties>
</file>